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tbl>
      <w:tblPr>
        <w:tblStyle w:val="9"/>
        <w:tblpPr w:leftFromText="180" w:rightFromText="180" w:vertAnchor="text" w:horzAnchor="page" w:tblpX="1918" w:tblpY="117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1"/>
        <w:gridCol w:w="1792"/>
        <w:gridCol w:w="3374"/>
        <w:gridCol w:w="2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1251" w:type="dxa"/>
            <w:noWrap w:val="0"/>
            <w:vAlign w:val="center"/>
          </w:tcPr>
          <w:p>
            <w:pPr>
              <w:pStyle w:val="2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beforeAutospacing="0" w:after="0" w:afterAutospacing="0" w:line="540" w:lineRule="atLeast"/>
              <w:ind w:left="0" w:leftChars="0" w:right="70" w:rightChars="0" w:firstLine="0" w:firstLineChars="0"/>
              <w:jc w:val="center"/>
              <w:textAlignment w:val="auto"/>
              <w:rPr>
                <w:rFonts w:hint="eastAsia" w:ascii="楷体_GB2312" w:hAnsi="楷体_GB2312" w:eastAsia="楷体_GB2312" w:cs="楷体_GB2312"/>
                <w:b/>
                <w:bCs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u w:val="none"/>
                <w:shd w:val="clear" w:color="auto" w:fill="FFFFFF"/>
                <w:vertAlign w:val="baseline"/>
                <w:lang w:val="en-US" w:eastAsia="zh-CN" w:bidi="ar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u w:val="none"/>
                <w:shd w:val="clear" w:color="auto" w:fill="FFFFFF"/>
                <w:vertAlign w:val="baseline"/>
                <w:lang w:val="en-US" w:eastAsia="zh-CN" w:bidi="ar"/>
              </w:rPr>
              <w:t>序 号</w:t>
            </w:r>
          </w:p>
        </w:tc>
        <w:tc>
          <w:tcPr>
            <w:tcW w:w="1792" w:type="dxa"/>
            <w:noWrap w:val="0"/>
            <w:vAlign w:val="center"/>
          </w:tcPr>
          <w:p>
            <w:pPr>
              <w:pStyle w:val="2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beforeAutospacing="0" w:after="0" w:afterAutospacing="0" w:line="540" w:lineRule="atLeast"/>
              <w:ind w:left="0" w:leftChars="0" w:right="-31" w:rightChars="0" w:firstLine="0" w:firstLineChars="0"/>
              <w:jc w:val="center"/>
              <w:textAlignment w:val="auto"/>
              <w:rPr>
                <w:rFonts w:hint="eastAsia" w:ascii="楷体_GB2312" w:hAnsi="楷体_GB2312" w:eastAsia="楷体_GB2312" w:cs="楷体_GB2312"/>
                <w:b/>
                <w:bCs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u w:val="none"/>
                <w:shd w:val="clear" w:color="auto" w:fill="FFFFFF"/>
                <w:vertAlign w:val="baseline"/>
                <w:lang w:val="en-US" w:eastAsia="zh-CN" w:bidi="ar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u w:val="none"/>
                <w:shd w:val="clear" w:color="auto" w:fill="FFFFFF"/>
                <w:vertAlign w:val="baseline"/>
                <w:lang w:val="en-US" w:eastAsia="zh-CN" w:bidi="ar"/>
              </w:rPr>
              <w:t>所属镇</w:t>
            </w:r>
          </w:p>
        </w:tc>
        <w:tc>
          <w:tcPr>
            <w:tcW w:w="3374" w:type="dxa"/>
            <w:noWrap w:val="0"/>
            <w:vAlign w:val="center"/>
          </w:tcPr>
          <w:p>
            <w:pPr>
              <w:pStyle w:val="2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beforeAutospacing="0" w:after="0" w:afterAutospacing="0" w:line="540" w:lineRule="atLeast"/>
              <w:ind w:left="0" w:leftChars="0" w:right="-56" w:rightChars="0" w:firstLine="0" w:firstLineChars="0"/>
              <w:jc w:val="center"/>
              <w:textAlignment w:val="auto"/>
              <w:rPr>
                <w:rFonts w:hint="eastAsia" w:ascii="楷体_GB2312" w:hAnsi="楷体_GB2312" w:eastAsia="楷体_GB2312" w:cs="楷体_GB2312"/>
                <w:b/>
                <w:bCs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u w:val="none"/>
                <w:shd w:val="clear" w:color="auto" w:fill="FFFFFF"/>
                <w:vertAlign w:val="baseline"/>
                <w:lang w:val="en-US" w:eastAsia="zh-CN" w:bidi="ar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u w:val="none"/>
                <w:shd w:val="clear" w:color="auto" w:fill="FFFFFF"/>
                <w:vertAlign w:val="baseline"/>
                <w:lang w:val="en-US" w:eastAsia="zh-CN" w:bidi="ar"/>
              </w:rPr>
              <w:t>建（构）筑物名称</w:t>
            </w:r>
          </w:p>
        </w:tc>
        <w:tc>
          <w:tcPr>
            <w:tcW w:w="2140" w:type="dxa"/>
            <w:noWrap w:val="0"/>
            <w:vAlign w:val="center"/>
          </w:tcPr>
          <w:p>
            <w:pPr>
              <w:pStyle w:val="2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beforeAutospacing="0" w:after="0" w:afterAutospacing="0" w:line="540" w:lineRule="atLeast"/>
              <w:ind w:left="0" w:leftChars="0" w:right="-5" w:rightChars="0" w:firstLine="0" w:firstLineChars="0"/>
              <w:jc w:val="center"/>
              <w:textAlignment w:val="auto"/>
              <w:rPr>
                <w:rFonts w:hint="eastAsia" w:ascii="楷体_GB2312" w:hAnsi="楷体_GB2312" w:eastAsia="楷体_GB2312" w:cs="楷体_GB2312"/>
                <w:b/>
                <w:bCs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u w:val="none"/>
                <w:shd w:val="clear" w:color="auto" w:fill="FFFFFF"/>
                <w:vertAlign w:val="baseline"/>
                <w:lang w:val="en-US" w:eastAsia="zh-CN" w:bidi="ar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u w:val="none"/>
                <w:shd w:val="clear" w:color="auto" w:fill="FFFFFF"/>
                <w:vertAlign w:val="baseline"/>
                <w:lang w:val="en-US" w:eastAsia="zh-CN" w:bidi="ar"/>
              </w:rPr>
              <w:t>建造年代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1251" w:type="dxa"/>
            <w:noWrap w:val="0"/>
            <w:vAlign w:val="center"/>
          </w:tcPr>
          <w:p>
            <w:pPr>
              <w:pStyle w:val="2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beforeAutospacing="0" w:after="0" w:afterAutospacing="0" w:line="540" w:lineRule="atLeast"/>
              <w:ind w:left="0" w:leftChars="0" w:right="7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1792" w:type="dxa"/>
            <w:noWrap w:val="0"/>
            <w:vAlign w:val="center"/>
          </w:tcPr>
          <w:p>
            <w:pPr>
              <w:pStyle w:val="2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beforeAutospacing="0" w:after="0" w:afterAutospacing="0" w:line="540" w:lineRule="atLeast"/>
              <w:ind w:left="0" w:leftChars="0" w:right="-31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  <w:t>栟茶镇</w:t>
            </w:r>
          </w:p>
        </w:tc>
        <w:tc>
          <w:tcPr>
            <w:tcW w:w="3374" w:type="dxa"/>
            <w:noWrap w:val="0"/>
            <w:vAlign w:val="center"/>
          </w:tcPr>
          <w:p>
            <w:pPr>
              <w:pStyle w:val="2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beforeAutospacing="0" w:after="0" w:afterAutospacing="0" w:line="540" w:lineRule="atLeast"/>
              <w:ind w:left="0" w:leftChars="0" w:right="-56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  <w:t>民居（人民代表之家）</w:t>
            </w:r>
          </w:p>
        </w:tc>
        <w:tc>
          <w:tcPr>
            <w:tcW w:w="2140" w:type="dxa"/>
            <w:noWrap w:val="0"/>
            <w:vAlign w:val="center"/>
          </w:tcPr>
          <w:p>
            <w:pPr>
              <w:pStyle w:val="2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beforeAutospacing="0" w:after="0" w:afterAutospacing="0" w:line="540" w:lineRule="atLeast"/>
              <w:ind w:left="0" w:leftChars="0" w:right="-5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  <w:t>晚清-民国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1251" w:type="dxa"/>
            <w:noWrap w:val="0"/>
            <w:vAlign w:val="center"/>
          </w:tcPr>
          <w:p>
            <w:pPr>
              <w:pStyle w:val="2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beforeAutospacing="0" w:after="0" w:afterAutospacing="0" w:line="540" w:lineRule="atLeast"/>
              <w:ind w:left="0" w:leftChars="0" w:right="70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1792" w:type="dxa"/>
            <w:noWrap w:val="0"/>
            <w:vAlign w:val="center"/>
          </w:tcPr>
          <w:p>
            <w:pPr>
              <w:pStyle w:val="2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beforeAutospacing="0" w:after="0" w:afterAutospacing="0" w:line="540" w:lineRule="atLeast"/>
              <w:ind w:left="0" w:leftChars="0" w:right="-31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  <w:t>栟茶镇</w:t>
            </w:r>
          </w:p>
        </w:tc>
        <w:tc>
          <w:tcPr>
            <w:tcW w:w="3374" w:type="dxa"/>
            <w:noWrap w:val="0"/>
            <w:vAlign w:val="center"/>
          </w:tcPr>
          <w:p>
            <w:pPr>
              <w:pStyle w:val="2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beforeAutospacing="0" w:after="0" w:afterAutospacing="0" w:line="540" w:lineRule="atLeast"/>
              <w:ind w:left="0" w:leftChars="0" w:right="-56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  <w:t>汪刃锋版画馆</w:t>
            </w:r>
          </w:p>
        </w:tc>
        <w:tc>
          <w:tcPr>
            <w:tcW w:w="2140" w:type="dxa"/>
            <w:noWrap w:val="0"/>
            <w:vAlign w:val="center"/>
          </w:tcPr>
          <w:p>
            <w:pPr>
              <w:pStyle w:val="2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beforeAutospacing="0" w:after="0" w:afterAutospacing="0" w:line="540" w:lineRule="atLeast"/>
              <w:ind w:left="0" w:leftChars="0" w:right="-5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  <w:t>解放初期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1251" w:type="dxa"/>
            <w:noWrap w:val="0"/>
            <w:vAlign w:val="center"/>
          </w:tcPr>
          <w:p>
            <w:pPr>
              <w:pStyle w:val="2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beforeAutospacing="0" w:after="0" w:afterAutospacing="0" w:line="540" w:lineRule="atLeast"/>
              <w:ind w:left="0" w:leftChars="0" w:right="-56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1792" w:type="dxa"/>
            <w:noWrap w:val="0"/>
            <w:vAlign w:val="center"/>
          </w:tcPr>
          <w:p>
            <w:pPr>
              <w:pStyle w:val="2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beforeAutospacing="0" w:after="0" w:afterAutospacing="0" w:line="540" w:lineRule="atLeast"/>
              <w:ind w:left="0" w:leftChars="0" w:right="-56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  <w:t>曹埠镇</w:t>
            </w:r>
          </w:p>
        </w:tc>
        <w:tc>
          <w:tcPr>
            <w:tcW w:w="3374" w:type="dxa"/>
            <w:noWrap w:val="0"/>
            <w:vAlign w:val="center"/>
          </w:tcPr>
          <w:p>
            <w:pPr>
              <w:pStyle w:val="2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beforeAutospacing="0" w:after="0" w:afterAutospacing="0" w:line="540" w:lineRule="atLeast"/>
              <w:ind w:left="0" w:leftChars="0" w:right="-56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  <w:t>如东县第一支部纪念馆</w:t>
            </w:r>
          </w:p>
        </w:tc>
        <w:tc>
          <w:tcPr>
            <w:tcW w:w="2140" w:type="dxa"/>
            <w:noWrap w:val="0"/>
            <w:vAlign w:val="center"/>
          </w:tcPr>
          <w:p>
            <w:pPr>
              <w:pStyle w:val="2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beforeAutospacing="0" w:after="0" w:afterAutospacing="0" w:line="540" w:lineRule="atLeast"/>
              <w:ind w:left="0" w:leftChars="0" w:right="-56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  <w:t>2020年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1251" w:type="dxa"/>
            <w:noWrap w:val="0"/>
            <w:vAlign w:val="center"/>
          </w:tcPr>
          <w:p>
            <w:pPr>
              <w:pStyle w:val="2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beforeAutospacing="0" w:after="0" w:afterAutospacing="0" w:line="540" w:lineRule="atLeast"/>
              <w:ind w:left="0" w:leftChars="0" w:right="-56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1792" w:type="dxa"/>
            <w:noWrap w:val="0"/>
            <w:vAlign w:val="center"/>
          </w:tcPr>
          <w:p>
            <w:pPr>
              <w:pStyle w:val="2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beforeAutospacing="0" w:after="0" w:afterAutospacing="0" w:line="540" w:lineRule="atLeast"/>
              <w:ind w:left="0" w:leftChars="0" w:right="-56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  <w:t>曹埠镇</w:t>
            </w:r>
          </w:p>
        </w:tc>
        <w:tc>
          <w:tcPr>
            <w:tcW w:w="3374" w:type="dxa"/>
            <w:noWrap w:val="0"/>
            <w:vAlign w:val="center"/>
          </w:tcPr>
          <w:p>
            <w:pPr>
              <w:pStyle w:val="2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beforeAutospacing="0" w:after="0" w:afterAutospacing="0" w:line="540" w:lineRule="atLeast"/>
              <w:ind w:left="0" w:leftChars="0" w:right="-56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  <w:t>联合桥</w:t>
            </w:r>
          </w:p>
        </w:tc>
        <w:tc>
          <w:tcPr>
            <w:tcW w:w="2140" w:type="dxa"/>
            <w:noWrap w:val="0"/>
            <w:vAlign w:val="center"/>
          </w:tcPr>
          <w:p>
            <w:pPr>
              <w:pStyle w:val="2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beforeAutospacing="0" w:after="0" w:afterAutospacing="0" w:line="540" w:lineRule="atLeast"/>
              <w:ind w:left="0" w:leftChars="0" w:right="-56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  <w:t>1969年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1251" w:type="dxa"/>
            <w:noWrap w:val="0"/>
            <w:vAlign w:val="center"/>
          </w:tcPr>
          <w:p>
            <w:pPr>
              <w:pStyle w:val="2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beforeAutospacing="0" w:after="0" w:afterAutospacing="0" w:line="540" w:lineRule="atLeast"/>
              <w:ind w:left="0" w:leftChars="0" w:right="-56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1792" w:type="dxa"/>
            <w:noWrap w:val="0"/>
            <w:vAlign w:val="center"/>
          </w:tcPr>
          <w:p>
            <w:pPr>
              <w:pStyle w:val="2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beforeAutospacing="0" w:after="0" w:afterAutospacing="0" w:line="540" w:lineRule="atLeast"/>
              <w:ind w:left="0" w:leftChars="0" w:right="-56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  <w:t>岔河镇</w:t>
            </w:r>
          </w:p>
        </w:tc>
        <w:tc>
          <w:tcPr>
            <w:tcW w:w="3374" w:type="dxa"/>
            <w:noWrap w:val="0"/>
            <w:vAlign w:val="center"/>
          </w:tcPr>
          <w:p>
            <w:pPr>
              <w:pStyle w:val="2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beforeAutospacing="0" w:after="0" w:afterAutospacing="0" w:line="540" w:lineRule="atLeast"/>
              <w:ind w:left="0" w:leftChars="0" w:right="-56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  <w:t>十字桥</w:t>
            </w:r>
          </w:p>
        </w:tc>
        <w:tc>
          <w:tcPr>
            <w:tcW w:w="2140" w:type="dxa"/>
            <w:noWrap w:val="0"/>
            <w:vAlign w:val="center"/>
          </w:tcPr>
          <w:p>
            <w:pPr>
              <w:pStyle w:val="2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beforeAutospacing="0" w:after="0" w:afterAutospacing="0" w:line="540" w:lineRule="atLeast"/>
              <w:ind w:left="0" w:leftChars="0" w:right="-56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  <w:t>近代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1251" w:type="dxa"/>
            <w:noWrap w:val="0"/>
            <w:vAlign w:val="center"/>
          </w:tcPr>
          <w:p>
            <w:pPr>
              <w:pStyle w:val="2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beforeAutospacing="0" w:after="0" w:afterAutospacing="0" w:line="540" w:lineRule="atLeast"/>
              <w:ind w:left="0" w:leftChars="0" w:right="-56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1792" w:type="dxa"/>
            <w:noWrap w:val="0"/>
            <w:vAlign w:val="center"/>
          </w:tcPr>
          <w:p>
            <w:pPr>
              <w:pStyle w:val="2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beforeAutospacing="0" w:after="0" w:afterAutospacing="0" w:line="540" w:lineRule="atLeast"/>
              <w:ind w:left="0" w:leftChars="0" w:right="-56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  <w:t>河口镇</w:t>
            </w:r>
          </w:p>
        </w:tc>
        <w:tc>
          <w:tcPr>
            <w:tcW w:w="3374" w:type="dxa"/>
            <w:noWrap w:val="0"/>
            <w:vAlign w:val="center"/>
          </w:tcPr>
          <w:p>
            <w:pPr>
              <w:pStyle w:val="2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beforeAutospacing="0" w:after="0" w:afterAutospacing="0" w:line="540" w:lineRule="atLeast"/>
              <w:ind w:left="0" w:leftChars="0" w:right="-56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  <w:t>地藏寺</w:t>
            </w:r>
          </w:p>
        </w:tc>
        <w:tc>
          <w:tcPr>
            <w:tcW w:w="2140" w:type="dxa"/>
            <w:noWrap w:val="0"/>
            <w:vAlign w:val="center"/>
          </w:tcPr>
          <w:p>
            <w:pPr>
              <w:pStyle w:val="2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beforeAutospacing="0" w:after="0" w:afterAutospacing="0" w:line="540" w:lineRule="atLeast"/>
              <w:ind w:left="0" w:leftChars="0" w:right="-56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  <w:t>1994年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1251" w:type="dxa"/>
            <w:noWrap w:val="0"/>
            <w:vAlign w:val="center"/>
          </w:tcPr>
          <w:p>
            <w:pPr>
              <w:pStyle w:val="2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beforeAutospacing="0" w:after="0" w:afterAutospacing="0" w:line="540" w:lineRule="atLeast"/>
              <w:ind w:left="0" w:leftChars="0" w:right="-56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  <w:t>7</w:t>
            </w:r>
          </w:p>
        </w:tc>
        <w:tc>
          <w:tcPr>
            <w:tcW w:w="1792" w:type="dxa"/>
            <w:noWrap w:val="0"/>
            <w:vAlign w:val="center"/>
          </w:tcPr>
          <w:p>
            <w:pPr>
              <w:pStyle w:val="2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beforeAutospacing="0" w:after="0" w:afterAutospacing="0" w:line="540" w:lineRule="atLeast"/>
              <w:ind w:left="0" w:leftChars="0" w:right="-56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  <w:t>河口镇</w:t>
            </w:r>
          </w:p>
        </w:tc>
        <w:tc>
          <w:tcPr>
            <w:tcW w:w="3374" w:type="dxa"/>
            <w:noWrap w:val="0"/>
            <w:vAlign w:val="center"/>
          </w:tcPr>
          <w:p>
            <w:pPr>
              <w:pStyle w:val="2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beforeAutospacing="0" w:after="0" w:afterAutospacing="0" w:line="540" w:lineRule="atLeast"/>
              <w:ind w:left="0" w:leftChars="0" w:right="-56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  <w:t>安乐桥</w:t>
            </w:r>
          </w:p>
        </w:tc>
        <w:tc>
          <w:tcPr>
            <w:tcW w:w="2140" w:type="dxa"/>
            <w:noWrap w:val="0"/>
            <w:vAlign w:val="center"/>
          </w:tcPr>
          <w:p>
            <w:pPr>
              <w:pStyle w:val="2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beforeAutospacing="0" w:after="0" w:afterAutospacing="0" w:line="540" w:lineRule="atLeast"/>
              <w:ind w:left="0" w:leftChars="0" w:right="-56" w:righ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 w:val="32"/>
                <w:szCs w:val="32"/>
                <w:lang w:val="en-US" w:eastAsia="zh-CN" w:bidi="ar-SA"/>
              </w:rPr>
              <w:t>1966年</w:t>
            </w:r>
          </w:p>
        </w:tc>
      </w:tr>
    </w:tbl>
    <w:p>
      <w:pPr>
        <w:spacing w:line="520" w:lineRule="exact"/>
        <w:ind w:left="0" w:leftChars="0" w:firstLine="0" w:firstLineChars="0"/>
        <w:jc w:val="center"/>
        <w:rPr>
          <w:rFonts w:eastAsia="仿宋"/>
          <w:sz w:val="28"/>
          <w:szCs w:val="28"/>
        </w:rPr>
      </w:pPr>
      <w:bookmarkStart w:id="0" w:name="_GoBack"/>
      <w:bookmarkEnd w:id="0"/>
      <w:r>
        <w:rPr>
          <w:rFonts w:hint="eastAsia" w:eastAsia="方正小标宋_GBK"/>
          <w:color w:val="000000"/>
          <w:sz w:val="44"/>
          <w:szCs w:val="44"/>
          <w:lang w:val="en-US" w:eastAsia="zh-CN" w:bidi="en-US"/>
        </w:rPr>
        <w:t>如东县第二批历史建筑名录</w:t>
      </w:r>
    </w:p>
    <w:p>
      <w:pPr>
        <w:pStyle w:val="18"/>
        <w:snapToGrid w:val="0"/>
        <w:spacing w:line="590" w:lineRule="exact"/>
        <w:ind w:left="0" w:leftChars="0" w:right="0" w:firstLine="0" w:firstLineChars="0"/>
        <w:rPr>
          <w:rFonts w:eastAsia="仿宋"/>
          <w:sz w:val="28"/>
          <w:szCs w:val="28"/>
        </w:rPr>
      </w:pPr>
    </w:p>
    <w:p>
      <w:pPr>
        <w:pStyle w:val="18"/>
        <w:snapToGrid w:val="0"/>
        <w:spacing w:line="590" w:lineRule="exact"/>
        <w:ind w:left="0" w:leftChars="0" w:right="0" w:firstLine="0" w:firstLineChars="0"/>
        <w:rPr>
          <w:rFonts w:eastAsia="仿宋"/>
          <w:sz w:val="28"/>
          <w:szCs w:val="28"/>
        </w:rPr>
      </w:pPr>
    </w:p>
    <w:p>
      <w:pPr>
        <w:pStyle w:val="19"/>
        <w:snapToGrid w:val="0"/>
        <w:spacing w:line="100" w:lineRule="atLeast"/>
        <w:ind w:left="-57" w:right="-57"/>
        <w:rPr>
          <w:rFonts w:hint="default" w:ascii="Times New Roman" w:hAnsi="Times New Roman" w:cs="Times New Roman"/>
          <w:b/>
          <w:color w:val="000000"/>
          <w:kern w:val="0"/>
          <w:szCs w:val="20"/>
        </w:rPr>
      </w:pPr>
    </w:p>
    <w:p>
      <w:pPr>
        <w:pStyle w:val="19"/>
        <w:snapToGrid w:val="0"/>
        <w:spacing w:line="100" w:lineRule="atLeast"/>
        <w:ind w:left="-57" w:right="-57"/>
        <w:rPr>
          <w:rFonts w:hint="default" w:ascii="Times New Roman" w:hAnsi="Times New Roman" w:cs="Times New Roman"/>
          <w:b/>
          <w:color w:val="000000"/>
          <w:kern w:val="0"/>
          <w:szCs w:val="20"/>
        </w:rPr>
      </w:pPr>
    </w:p>
    <w:p>
      <w:pPr>
        <w:pStyle w:val="19"/>
        <w:snapToGrid w:val="0"/>
        <w:spacing w:line="100" w:lineRule="atLeast"/>
        <w:ind w:left="-57" w:right="-57"/>
        <w:rPr>
          <w:rFonts w:hint="default" w:ascii="Times New Roman" w:hAnsi="Times New Roman" w:cs="Times New Roman"/>
          <w:b/>
          <w:color w:val="000000"/>
          <w:kern w:val="0"/>
          <w:szCs w:val="20"/>
        </w:rPr>
      </w:pPr>
    </w:p>
    <w:p>
      <w:pPr>
        <w:pStyle w:val="19"/>
        <w:snapToGrid w:val="0"/>
        <w:spacing w:line="100" w:lineRule="atLeast"/>
        <w:ind w:left="-57" w:right="-57"/>
        <w:rPr>
          <w:rFonts w:hint="default" w:ascii="Times New Roman" w:hAnsi="Times New Roman" w:cs="Times New Roman"/>
          <w:b/>
          <w:color w:val="000000"/>
          <w:kern w:val="0"/>
          <w:szCs w:val="20"/>
        </w:rPr>
      </w:pPr>
    </w:p>
    <w:p>
      <w:pPr>
        <w:pStyle w:val="19"/>
        <w:snapToGrid w:val="0"/>
        <w:spacing w:line="100" w:lineRule="atLeast"/>
        <w:ind w:left="-57" w:right="-57"/>
        <w:rPr>
          <w:rFonts w:hint="default" w:ascii="Times New Roman" w:hAnsi="Times New Roman" w:cs="Times New Roman"/>
          <w:b/>
          <w:color w:val="000000"/>
          <w:kern w:val="0"/>
          <w:szCs w:val="20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180" w:lineRule="exact"/>
        <w:ind w:left="0" w:leftChars="0" w:right="0" w:firstLine="0" w:firstLineChars="0"/>
        <w:textAlignment w:val="auto"/>
        <w:rPr>
          <w:rFonts w:eastAsia="仿宋_GB2312"/>
          <w:kern w:val="32"/>
          <w:szCs w:val="32"/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6" w:h="16838"/>
      <w:pgMar w:top="2098" w:right="1474" w:bottom="1984" w:left="1587" w:header="720" w:footer="1474" w:gutter="0"/>
      <w:paperSrc w:first="7" w:other="7"/>
      <w:pgNumType w:fmt="decimal"/>
      <w:cols w:space="0" w:num="1"/>
      <w:rtlGutter w:val="0"/>
      <w:docGrid w:type="linesAndChars" w:linePitch="631" w:charSpace="-84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B36F0E2-5A54-454B-96AA-DDACFD606B2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0AEA473-A11E-43AE-94AD-7FFA9184DB0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3D5A4D7-7C6A-4F51-BC21-F1B4866205C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E7C0B8D-3569-40BE-86BE-2BB77FCF747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02A2726-D132-4DBE-A993-36FB1A83A37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79BD15F-B8BA-410A-8907-30BF5FE2E979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C5DE3186-5238-4332-8D49-B5F700CE7C35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汉鼎简大宋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汉鼎简黑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4CFA1617-1C2D-4DC6-9B22-DF02F37CB25D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6C1D8F0D-D1D7-4183-8C31-C22107444D7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0BD986A0-DBC4-49BC-BD26-7D0AED40DA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320" w:leftChars="100" w:right="320" w:rightChars="100"/>
      <w:jc w:val="right"/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ind w:left="320" w:leftChars="100" w:right="320" w:rightChars="100"/>
                            <w:jc w:val="right"/>
                          </w:pPr>
                          <w:r>
                            <w:rPr>
                              <w:rFonts w:hint="eastAsia"/>
                            </w:rPr>
                            <w:t xml:space="preserve">— </w:t>
                          </w:r>
                          <w:r>
                            <w:rPr>
                              <w:rStyle w:val="11"/>
                            </w:rPr>
                            <w:fldChar w:fldCharType="begin"/>
                          </w:r>
                          <w:r>
                            <w:rPr>
                              <w:rStyle w:val="11"/>
                            </w:rPr>
                            <w:instrText xml:space="preserve"> PAGE </w:instrText>
                          </w:r>
                          <w:r>
                            <w:rPr>
                              <w:rStyle w:val="11"/>
                            </w:rPr>
                            <w:fldChar w:fldCharType="separate"/>
                          </w:r>
                          <w:r>
                            <w:rPr>
                              <w:rStyle w:val="11"/>
                            </w:rPr>
                            <w:t>11</w:t>
                          </w:r>
                          <w:r>
                            <w:rPr>
                              <w:rStyle w:val="11"/>
                            </w:rPr>
                            <w:fldChar w:fldCharType="end"/>
                          </w:r>
                          <w:r>
                            <w:rPr>
                              <w:rStyle w:val="11"/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ind w:left="320" w:leftChars="100" w:right="320" w:rightChars="100"/>
                      <w:jc w:val="right"/>
                    </w:pPr>
                    <w:r>
                      <w:rPr>
                        <w:rFonts w:hint="eastAsia"/>
                      </w:rPr>
                      <w:t xml:space="preserve">— </w:t>
                    </w:r>
                    <w:r>
                      <w:rPr>
                        <w:rStyle w:val="11"/>
                      </w:rPr>
                      <w:fldChar w:fldCharType="begin"/>
                    </w:r>
                    <w:r>
                      <w:rPr>
                        <w:rStyle w:val="11"/>
                      </w:rPr>
                      <w:instrText xml:space="preserve"> PAGE </w:instrText>
                    </w:r>
                    <w:r>
                      <w:rPr>
                        <w:rStyle w:val="11"/>
                      </w:rPr>
                      <w:fldChar w:fldCharType="separate"/>
                    </w:r>
                    <w:r>
                      <w:rPr>
                        <w:rStyle w:val="11"/>
                      </w:rPr>
                      <w:t>11</w:t>
                    </w:r>
                    <w:r>
                      <w:rPr>
                        <w:rStyle w:val="11"/>
                      </w:rPr>
                      <w:fldChar w:fldCharType="end"/>
                    </w:r>
                    <w:r>
                      <w:rPr>
                        <w:rStyle w:val="11"/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320" w:leftChars="100" w:right="320" w:rightChars="100"/>
      <w:jc w:val="both"/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ind w:left="320" w:leftChars="100" w:right="320" w:rightChars="100"/>
                            <w:jc w:val="both"/>
                          </w:pPr>
                          <w:r>
                            <w:rPr>
                              <w:rFonts w:hint="eastAsia"/>
                            </w:rPr>
                            <w:t xml:space="preserve">— </w:t>
                          </w:r>
                          <w:r>
                            <w:rPr>
                              <w:rStyle w:val="11"/>
                            </w:rPr>
                            <w:fldChar w:fldCharType="begin"/>
                          </w:r>
                          <w:r>
                            <w:rPr>
                              <w:rStyle w:val="11"/>
                            </w:rPr>
                            <w:instrText xml:space="preserve"> PAGE </w:instrText>
                          </w:r>
                          <w:r>
                            <w:rPr>
                              <w:rStyle w:val="11"/>
                            </w:rPr>
                            <w:fldChar w:fldCharType="separate"/>
                          </w:r>
                          <w:r>
                            <w:rPr>
                              <w:rStyle w:val="11"/>
                            </w:rPr>
                            <w:t>12</w:t>
                          </w:r>
                          <w:r>
                            <w:rPr>
                              <w:rStyle w:val="11"/>
                            </w:rPr>
                            <w:fldChar w:fldCharType="end"/>
                          </w:r>
                          <w:r>
                            <w:rPr>
                              <w:rStyle w:val="11"/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ind w:left="320" w:leftChars="100" w:right="320" w:rightChars="100"/>
                      <w:jc w:val="both"/>
                    </w:pPr>
                    <w:r>
                      <w:rPr>
                        <w:rFonts w:hint="eastAsia"/>
                      </w:rPr>
                      <w:t xml:space="preserve">— </w:t>
                    </w:r>
                    <w:r>
                      <w:rPr>
                        <w:rStyle w:val="11"/>
                      </w:rPr>
                      <w:fldChar w:fldCharType="begin"/>
                    </w:r>
                    <w:r>
                      <w:rPr>
                        <w:rStyle w:val="11"/>
                      </w:rPr>
                      <w:instrText xml:space="preserve"> PAGE </w:instrText>
                    </w:r>
                    <w:r>
                      <w:rPr>
                        <w:rStyle w:val="11"/>
                      </w:rPr>
                      <w:fldChar w:fldCharType="separate"/>
                    </w:r>
                    <w:r>
                      <w:rPr>
                        <w:rStyle w:val="11"/>
                      </w:rPr>
                      <w:t>12</w:t>
                    </w:r>
                    <w:r>
                      <w:rPr>
                        <w:rStyle w:val="11"/>
                      </w:rPr>
                      <w:fldChar w:fldCharType="end"/>
                    </w:r>
                    <w:r>
                      <w:rPr>
                        <w:rStyle w:val="11"/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TrueTypeFonts/>
  <w:bordersDoNotSurroundHeader w:val="1"/>
  <w:bordersDoNotSurroundFooter w:val="1"/>
  <w:attachedTemplate r:id="rId1"/>
  <w:documentProtection w:enforcement="0"/>
  <w:defaultTabStop w:val="425"/>
  <w:evenAndOddHeaders w:val="1"/>
  <w:drawingGridHorizontalSpacing w:val="158"/>
  <w:drawingGridVerticalSpacing w:val="315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JhM2MzZGNmZTE2MDQyZGQzNzIzNWZjODZmNmYxM2EifQ=="/>
  </w:docVars>
  <w:rsids>
    <w:rsidRoot w:val="00366CB4"/>
    <w:rsid w:val="00004491"/>
    <w:rsid w:val="00017DF7"/>
    <w:rsid w:val="00026EC9"/>
    <w:rsid w:val="00027750"/>
    <w:rsid w:val="00033EB7"/>
    <w:rsid w:val="00055318"/>
    <w:rsid w:val="000705BB"/>
    <w:rsid w:val="0007312D"/>
    <w:rsid w:val="00080E60"/>
    <w:rsid w:val="00085B2E"/>
    <w:rsid w:val="00086865"/>
    <w:rsid w:val="00092103"/>
    <w:rsid w:val="000A3B61"/>
    <w:rsid w:val="000A7F4A"/>
    <w:rsid w:val="000B2413"/>
    <w:rsid w:val="000C2332"/>
    <w:rsid w:val="000D5F4D"/>
    <w:rsid w:val="000E3DAB"/>
    <w:rsid w:val="000F30D0"/>
    <w:rsid w:val="00103361"/>
    <w:rsid w:val="00132612"/>
    <w:rsid w:val="001654EA"/>
    <w:rsid w:val="001745DC"/>
    <w:rsid w:val="001828D4"/>
    <w:rsid w:val="00185FAD"/>
    <w:rsid w:val="001B6859"/>
    <w:rsid w:val="001C0BDB"/>
    <w:rsid w:val="001C1B3E"/>
    <w:rsid w:val="001C3801"/>
    <w:rsid w:val="001D561A"/>
    <w:rsid w:val="001F1708"/>
    <w:rsid w:val="0021477F"/>
    <w:rsid w:val="002354D2"/>
    <w:rsid w:val="00235593"/>
    <w:rsid w:val="00245BF1"/>
    <w:rsid w:val="0025543A"/>
    <w:rsid w:val="00280E7C"/>
    <w:rsid w:val="00281410"/>
    <w:rsid w:val="00286927"/>
    <w:rsid w:val="002916A3"/>
    <w:rsid w:val="00296D64"/>
    <w:rsid w:val="002B7E01"/>
    <w:rsid w:val="002C2616"/>
    <w:rsid w:val="002C53AB"/>
    <w:rsid w:val="002C67E8"/>
    <w:rsid w:val="002C7A26"/>
    <w:rsid w:val="00302D62"/>
    <w:rsid w:val="003102F3"/>
    <w:rsid w:val="00310770"/>
    <w:rsid w:val="00330FD2"/>
    <w:rsid w:val="00352794"/>
    <w:rsid w:val="00354FCE"/>
    <w:rsid w:val="0035559D"/>
    <w:rsid w:val="00357E79"/>
    <w:rsid w:val="00363B7C"/>
    <w:rsid w:val="00366CB4"/>
    <w:rsid w:val="00376A16"/>
    <w:rsid w:val="003866A2"/>
    <w:rsid w:val="00386CA2"/>
    <w:rsid w:val="003B33C2"/>
    <w:rsid w:val="003B7C64"/>
    <w:rsid w:val="003C382F"/>
    <w:rsid w:val="003D2103"/>
    <w:rsid w:val="003D78FE"/>
    <w:rsid w:val="003F2438"/>
    <w:rsid w:val="003F2C4E"/>
    <w:rsid w:val="003F69EC"/>
    <w:rsid w:val="004155D2"/>
    <w:rsid w:val="0044691F"/>
    <w:rsid w:val="00450277"/>
    <w:rsid w:val="00480C95"/>
    <w:rsid w:val="004C6485"/>
    <w:rsid w:val="004D1AF4"/>
    <w:rsid w:val="004D77E6"/>
    <w:rsid w:val="004E1049"/>
    <w:rsid w:val="004E4535"/>
    <w:rsid w:val="004F5C29"/>
    <w:rsid w:val="00501DED"/>
    <w:rsid w:val="00514536"/>
    <w:rsid w:val="00527131"/>
    <w:rsid w:val="0053713A"/>
    <w:rsid w:val="005421C5"/>
    <w:rsid w:val="005439BF"/>
    <w:rsid w:val="00544264"/>
    <w:rsid w:val="00561F3A"/>
    <w:rsid w:val="00566615"/>
    <w:rsid w:val="005816CE"/>
    <w:rsid w:val="005A0672"/>
    <w:rsid w:val="005A0E61"/>
    <w:rsid w:val="005A5DEF"/>
    <w:rsid w:val="005A60C3"/>
    <w:rsid w:val="005B43D3"/>
    <w:rsid w:val="005B6ED7"/>
    <w:rsid w:val="005D32A2"/>
    <w:rsid w:val="005D3B3C"/>
    <w:rsid w:val="005D625E"/>
    <w:rsid w:val="005D7FA5"/>
    <w:rsid w:val="005E7E25"/>
    <w:rsid w:val="005F0774"/>
    <w:rsid w:val="005F178D"/>
    <w:rsid w:val="00605476"/>
    <w:rsid w:val="006060A0"/>
    <w:rsid w:val="00606941"/>
    <w:rsid w:val="00633CE5"/>
    <w:rsid w:val="0064164C"/>
    <w:rsid w:val="00642C47"/>
    <w:rsid w:val="00643360"/>
    <w:rsid w:val="00647553"/>
    <w:rsid w:val="00655857"/>
    <w:rsid w:val="00655BE1"/>
    <w:rsid w:val="00680F42"/>
    <w:rsid w:val="0069369F"/>
    <w:rsid w:val="00693EA2"/>
    <w:rsid w:val="00696344"/>
    <w:rsid w:val="006A0366"/>
    <w:rsid w:val="006A1FCA"/>
    <w:rsid w:val="006B2455"/>
    <w:rsid w:val="006C67D5"/>
    <w:rsid w:val="006D611E"/>
    <w:rsid w:val="006E4499"/>
    <w:rsid w:val="006E59B5"/>
    <w:rsid w:val="0074287B"/>
    <w:rsid w:val="007535B8"/>
    <w:rsid w:val="007612D3"/>
    <w:rsid w:val="00767DB8"/>
    <w:rsid w:val="00772720"/>
    <w:rsid w:val="00781146"/>
    <w:rsid w:val="007A39F6"/>
    <w:rsid w:val="007A4692"/>
    <w:rsid w:val="007A506D"/>
    <w:rsid w:val="007A66C9"/>
    <w:rsid w:val="007B1E79"/>
    <w:rsid w:val="007C08FD"/>
    <w:rsid w:val="007C4271"/>
    <w:rsid w:val="007D32ED"/>
    <w:rsid w:val="007D3D7B"/>
    <w:rsid w:val="007D6068"/>
    <w:rsid w:val="007D6398"/>
    <w:rsid w:val="007E6453"/>
    <w:rsid w:val="007F3525"/>
    <w:rsid w:val="00827996"/>
    <w:rsid w:val="00830A85"/>
    <w:rsid w:val="008375EA"/>
    <w:rsid w:val="00840B05"/>
    <w:rsid w:val="008541C2"/>
    <w:rsid w:val="00892329"/>
    <w:rsid w:val="00893805"/>
    <w:rsid w:val="00894411"/>
    <w:rsid w:val="008B2166"/>
    <w:rsid w:val="008B34BF"/>
    <w:rsid w:val="008C6E52"/>
    <w:rsid w:val="008E51F9"/>
    <w:rsid w:val="008E6320"/>
    <w:rsid w:val="009114D0"/>
    <w:rsid w:val="009161C8"/>
    <w:rsid w:val="0091767E"/>
    <w:rsid w:val="00920088"/>
    <w:rsid w:val="0098270C"/>
    <w:rsid w:val="0098324E"/>
    <w:rsid w:val="009A321E"/>
    <w:rsid w:val="009B2B16"/>
    <w:rsid w:val="009C066B"/>
    <w:rsid w:val="009C2ED3"/>
    <w:rsid w:val="009E29B1"/>
    <w:rsid w:val="009F1986"/>
    <w:rsid w:val="009F5D90"/>
    <w:rsid w:val="00A27EE0"/>
    <w:rsid w:val="00A4165C"/>
    <w:rsid w:val="00A445C2"/>
    <w:rsid w:val="00A52E7B"/>
    <w:rsid w:val="00A6102E"/>
    <w:rsid w:val="00A65290"/>
    <w:rsid w:val="00A76B0B"/>
    <w:rsid w:val="00AA095A"/>
    <w:rsid w:val="00AB1867"/>
    <w:rsid w:val="00AC3750"/>
    <w:rsid w:val="00AC6192"/>
    <w:rsid w:val="00AC6EC1"/>
    <w:rsid w:val="00AD66CD"/>
    <w:rsid w:val="00AE1461"/>
    <w:rsid w:val="00B13ACD"/>
    <w:rsid w:val="00B1483A"/>
    <w:rsid w:val="00B22E6B"/>
    <w:rsid w:val="00B32C72"/>
    <w:rsid w:val="00B37DFB"/>
    <w:rsid w:val="00B45E2B"/>
    <w:rsid w:val="00B47C5D"/>
    <w:rsid w:val="00B50486"/>
    <w:rsid w:val="00B60B4F"/>
    <w:rsid w:val="00B61E4F"/>
    <w:rsid w:val="00B65B1F"/>
    <w:rsid w:val="00B72187"/>
    <w:rsid w:val="00B74DB9"/>
    <w:rsid w:val="00B8530C"/>
    <w:rsid w:val="00B9789D"/>
    <w:rsid w:val="00BA4314"/>
    <w:rsid w:val="00BC4F45"/>
    <w:rsid w:val="00BD007F"/>
    <w:rsid w:val="00BD5B1B"/>
    <w:rsid w:val="00C05A8B"/>
    <w:rsid w:val="00C12370"/>
    <w:rsid w:val="00C13E06"/>
    <w:rsid w:val="00C16B8E"/>
    <w:rsid w:val="00C67C81"/>
    <w:rsid w:val="00C70078"/>
    <w:rsid w:val="00C80C2B"/>
    <w:rsid w:val="00C80F75"/>
    <w:rsid w:val="00CE0ED8"/>
    <w:rsid w:val="00CE1E28"/>
    <w:rsid w:val="00D00ECC"/>
    <w:rsid w:val="00D01B84"/>
    <w:rsid w:val="00D07267"/>
    <w:rsid w:val="00D17497"/>
    <w:rsid w:val="00D3694C"/>
    <w:rsid w:val="00D568B2"/>
    <w:rsid w:val="00D751E3"/>
    <w:rsid w:val="00D76ADD"/>
    <w:rsid w:val="00DA0C7B"/>
    <w:rsid w:val="00DA0D5E"/>
    <w:rsid w:val="00DA3D73"/>
    <w:rsid w:val="00DA7CE9"/>
    <w:rsid w:val="00DB1C5A"/>
    <w:rsid w:val="00DC1B78"/>
    <w:rsid w:val="00DC5F0B"/>
    <w:rsid w:val="00DF2CED"/>
    <w:rsid w:val="00E36780"/>
    <w:rsid w:val="00E4165E"/>
    <w:rsid w:val="00E479A9"/>
    <w:rsid w:val="00E51449"/>
    <w:rsid w:val="00E76C36"/>
    <w:rsid w:val="00E813F7"/>
    <w:rsid w:val="00E81B3F"/>
    <w:rsid w:val="00E83F7A"/>
    <w:rsid w:val="00E967A1"/>
    <w:rsid w:val="00EC16F3"/>
    <w:rsid w:val="00EC3667"/>
    <w:rsid w:val="00ED2C60"/>
    <w:rsid w:val="00EE2D7C"/>
    <w:rsid w:val="00EF0DCF"/>
    <w:rsid w:val="00EF74C6"/>
    <w:rsid w:val="00F14568"/>
    <w:rsid w:val="00F22B82"/>
    <w:rsid w:val="00F42CF8"/>
    <w:rsid w:val="00F53AAD"/>
    <w:rsid w:val="00F5405A"/>
    <w:rsid w:val="00FB596F"/>
    <w:rsid w:val="00FC0065"/>
    <w:rsid w:val="00FD6B63"/>
    <w:rsid w:val="00FE071E"/>
    <w:rsid w:val="00FE33C9"/>
    <w:rsid w:val="00FF09BF"/>
    <w:rsid w:val="012D4652"/>
    <w:rsid w:val="012F3EC9"/>
    <w:rsid w:val="013A5AFB"/>
    <w:rsid w:val="0146199E"/>
    <w:rsid w:val="01717588"/>
    <w:rsid w:val="017A540B"/>
    <w:rsid w:val="017C275B"/>
    <w:rsid w:val="01B91F2E"/>
    <w:rsid w:val="01C9728B"/>
    <w:rsid w:val="01D835D7"/>
    <w:rsid w:val="01DE23A1"/>
    <w:rsid w:val="01E51455"/>
    <w:rsid w:val="01EE20F4"/>
    <w:rsid w:val="01FA69BE"/>
    <w:rsid w:val="023F06B8"/>
    <w:rsid w:val="026126E6"/>
    <w:rsid w:val="027D44DF"/>
    <w:rsid w:val="0289533C"/>
    <w:rsid w:val="02A9257D"/>
    <w:rsid w:val="02B32A9A"/>
    <w:rsid w:val="02EB4D2E"/>
    <w:rsid w:val="02F936E2"/>
    <w:rsid w:val="031E5619"/>
    <w:rsid w:val="03303156"/>
    <w:rsid w:val="03785486"/>
    <w:rsid w:val="03AB4342"/>
    <w:rsid w:val="03BA40E8"/>
    <w:rsid w:val="03CB674B"/>
    <w:rsid w:val="03DE1235"/>
    <w:rsid w:val="03EC54DC"/>
    <w:rsid w:val="04141C5C"/>
    <w:rsid w:val="0444336C"/>
    <w:rsid w:val="04720FF2"/>
    <w:rsid w:val="04820ADC"/>
    <w:rsid w:val="048A6393"/>
    <w:rsid w:val="04BE19AD"/>
    <w:rsid w:val="04BF4151"/>
    <w:rsid w:val="04C86028"/>
    <w:rsid w:val="05322502"/>
    <w:rsid w:val="05476CB1"/>
    <w:rsid w:val="05834625"/>
    <w:rsid w:val="05EC7FB2"/>
    <w:rsid w:val="06056677"/>
    <w:rsid w:val="06062F72"/>
    <w:rsid w:val="06633CED"/>
    <w:rsid w:val="06951AC3"/>
    <w:rsid w:val="06BB0D2B"/>
    <w:rsid w:val="06C96D01"/>
    <w:rsid w:val="06CB7495"/>
    <w:rsid w:val="06ED1DBB"/>
    <w:rsid w:val="06F37A6F"/>
    <w:rsid w:val="07474132"/>
    <w:rsid w:val="076F2F78"/>
    <w:rsid w:val="07927288"/>
    <w:rsid w:val="07971032"/>
    <w:rsid w:val="07975FCC"/>
    <w:rsid w:val="07A00075"/>
    <w:rsid w:val="07A84D15"/>
    <w:rsid w:val="07CE6F03"/>
    <w:rsid w:val="07F25B95"/>
    <w:rsid w:val="081C14C7"/>
    <w:rsid w:val="08486D6A"/>
    <w:rsid w:val="0855318F"/>
    <w:rsid w:val="085C6AE9"/>
    <w:rsid w:val="08606E12"/>
    <w:rsid w:val="086A0755"/>
    <w:rsid w:val="08C825F7"/>
    <w:rsid w:val="08D733C4"/>
    <w:rsid w:val="095256F3"/>
    <w:rsid w:val="09581C06"/>
    <w:rsid w:val="096774ED"/>
    <w:rsid w:val="096802A0"/>
    <w:rsid w:val="099C3985"/>
    <w:rsid w:val="09D53090"/>
    <w:rsid w:val="09D947F9"/>
    <w:rsid w:val="09DA2F05"/>
    <w:rsid w:val="09FE216F"/>
    <w:rsid w:val="0A4A0E4A"/>
    <w:rsid w:val="0A686C70"/>
    <w:rsid w:val="0ABE5FE3"/>
    <w:rsid w:val="0AC65EEB"/>
    <w:rsid w:val="0ADC555C"/>
    <w:rsid w:val="0B157F82"/>
    <w:rsid w:val="0B2C1CB4"/>
    <w:rsid w:val="0B35373E"/>
    <w:rsid w:val="0B8B3C79"/>
    <w:rsid w:val="0BA17973"/>
    <w:rsid w:val="0BA610E0"/>
    <w:rsid w:val="0BA866E2"/>
    <w:rsid w:val="0BC77234"/>
    <w:rsid w:val="0C317223"/>
    <w:rsid w:val="0C5B5AF4"/>
    <w:rsid w:val="0CB95243"/>
    <w:rsid w:val="0CCB60B7"/>
    <w:rsid w:val="0CF7162A"/>
    <w:rsid w:val="0CFB4D13"/>
    <w:rsid w:val="0D5E426D"/>
    <w:rsid w:val="0DAA761A"/>
    <w:rsid w:val="0DC77954"/>
    <w:rsid w:val="0E160B55"/>
    <w:rsid w:val="0E163BC9"/>
    <w:rsid w:val="0E23281C"/>
    <w:rsid w:val="0E2969DF"/>
    <w:rsid w:val="0E4E5207"/>
    <w:rsid w:val="0E866417"/>
    <w:rsid w:val="0F2100EA"/>
    <w:rsid w:val="0F2D3CA6"/>
    <w:rsid w:val="0F3A284C"/>
    <w:rsid w:val="0F4365A4"/>
    <w:rsid w:val="0FCF200B"/>
    <w:rsid w:val="10071475"/>
    <w:rsid w:val="101F0220"/>
    <w:rsid w:val="10257DA9"/>
    <w:rsid w:val="103A1DB8"/>
    <w:rsid w:val="103B1433"/>
    <w:rsid w:val="106409B7"/>
    <w:rsid w:val="10A979A8"/>
    <w:rsid w:val="10CB4385"/>
    <w:rsid w:val="10EF5F86"/>
    <w:rsid w:val="11121E09"/>
    <w:rsid w:val="11141BEF"/>
    <w:rsid w:val="11454485"/>
    <w:rsid w:val="116D4F70"/>
    <w:rsid w:val="11756B31"/>
    <w:rsid w:val="11773AF8"/>
    <w:rsid w:val="117F54D6"/>
    <w:rsid w:val="11833800"/>
    <w:rsid w:val="11957E54"/>
    <w:rsid w:val="11974180"/>
    <w:rsid w:val="119D5869"/>
    <w:rsid w:val="11A04593"/>
    <w:rsid w:val="11A47B99"/>
    <w:rsid w:val="11C446F9"/>
    <w:rsid w:val="11CD35BD"/>
    <w:rsid w:val="11EE155E"/>
    <w:rsid w:val="120B459E"/>
    <w:rsid w:val="12115F81"/>
    <w:rsid w:val="1217213F"/>
    <w:rsid w:val="12172A94"/>
    <w:rsid w:val="121F67EF"/>
    <w:rsid w:val="12286B7E"/>
    <w:rsid w:val="124E3949"/>
    <w:rsid w:val="126C27D5"/>
    <w:rsid w:val="12911045"/>
    <w:rsid w:val="129E364C"/>
    <w:rsid w:val="12A40079"/>
    <w:rsid w:val="12A47510"/>
    <w:rsid w:val="130B772A"/>
    <w:rsid w:val="130D4440"/>
    <w:rsid w:val="13380EC9"/>
    <w:rsid w:val="13765E48"/>
    <w:rsid w:val="13B40F0E"/>
    <w:rsid w:val="13DA2CFE"/>
    <w:rsid w:val="13FF15CC"/>
    <w:rsid w:val="14264E98"/>
    <w:rsid w:val="142B7D89"/>
    <w:rsid w:val="147A5CF7"/>
    <w:rsid w:val="147D1C58"/>
    <w:rsid w:val="149F77EA"/>
    <w:rsid w:val="14B21B29"/>
    <w:rsid w:val="14B87BA3"/>
    <w:rsid w:val="14D95C45"/>
    <w:rsid w:val="14DB2BCD"/>
    <w:rsid w:val="14F26836"/>
    <w:rsid w:val="151F3D9B"/>
    <w:rsid w:val="158C7B62"/>
    <w:rsid w:val="15A05482"/>
    <w:rsid w:val="15B81885"/>
    <w:rsid w:val="15BB301E"/>
    <w:rsid w:val="15D8167D"/>
    <w:rsid w:val="15FA37C6"/>
    <w:rsid w:val="164065AB"/>
    <w:rsid w:val="16524262"/>
    <w:rsid w:val="16553B84"/>
    <w:rsid w:val="16953BE3"/>
    <w:rsid w:val="16A648B8"/>
    <w:rsid w:val="16CA2974"/>
    <w:rsid w:val="16D747D0"/>
    <w:rsid w:val="16DA1768"/>
    <w:rsid w:val="16F35567"/>
    <w:rsid w:val="16F95B5D"/>
    <w:rsid w:val="16FF4D23"/>
    <w:rsid w:val="16FF56FA"/>
    <w:rsid w:val="17313B1B"/>
    <w:rsid w:val="173279F4"/>
    <w:rsid w:val="17632BE9"/>
    <w:rsid w:val="17681942"/>
    <w:rsid w:val="17731802"/>
    <w:rsid w:val="1774708B"/>
    <w:rsid w:val="17B353BF"/>
    <w:rsid w:val="17D16A1D"/>
    <w:rsid w:val="17FC282E"/>
    <w:rsid w:val="183B4E2D"/>
    <w:rsid w:val="186500F1"/>
    <w:rsid w:val="18886223"/>
    <w:rsid w:val="18AA2D72"/>
    <w:rsid w:val="18B66899"/>
    <w:rsid w:val="18C45AFD"/>
    <w:rsid w:val="18D548FC"/>
    <w:rsid w:val="18EF01B5"/>
    <w:rsid w:val="190042CD"/>
    <w:rsid w:val="19252D6D"/>
    <w:rsid w:val="192969AC"/>
    <w:rsid w:val="19904ADA"/>
    <w:rsid w:val="199D07A9"/>
    <w:rsid w:val="19C65004"/>
    <w:rsid w:val="19F646C0"/>
    <w:rsid w:val="19F75626"/>
    <w:rsid w:val="1A2C14FD"/>
    <w:rsid w:val="1A322A7B"/>
    <w:rsid w:val="1A3F07DA"/>
    <w:rsid w:val="1A574B5B"/>
    <w:rsid w:val="1A7F75B9"/>
    <w:rsid w:val="1A8475EA"/>
    <w:rsid w:val="1AAC22D4"/>
    <w:rsid w:val="1AC065B5"/>
    <w:rsid w:val="1AF34439"/>
    <w:rsid w:val="1B2E79DC"/>
    <w:rsid w:val="1B982C68"/>
    <w:rsid w:val="1BB41FD9"/>
    <w:rsid w:val="1C106F3C"/>
    <w:rsid w:val="1C82403B"/>
    <w:rsid w:val="1C9701AE"/>
    <w:rsid w:val="1CAA28B8"/>
    <w:rsid w:val="1CEA7B20"/>
    <w:rsid w:val="1CEE6FB1"/>
    <w:rsid w:val="1CF51DB0"/>
    <w:rsid w:val="1D205B6F"/>
    <w:rsid w:val="1D635264"/>
    <w:rsid w:val="1D637808"/>
    <w:rsid w:val="1D8B37C4"/>
    <w:rsid w:val="1D8E73A3"/>
    <w:rsid w:val="1D9506C6"/>
    <w:rsid w:val="1DB8724C"/>
    <w:rsid w:val="1DBC4A2A"/>
    <w:rsid w:val="1DDF752A"/>
    <w:rsid w:val="1DF1360E"/>
    <w:rsid w:val="1DF937D8"/>
    <w:rsid w:val="1E2C763A"/>
    <w:rsid w:val="1E332DAF"/>
    <w:rsid w:val="1E5224DE"/>
    <w:rsid w:val="1E6D717C"/>
    <w:rsid w:val="1E7B002D"/>
    <w:rsid w:val="1E807645"/>
    <w:rsid w:val="1E830170"/>
    <w:rsid w:val="1E832C82"/>
    <w:rsid w:val="1E9351A2"/>
    <w:rsid w:val="1EA9148B"/>
    <w:rsid w:val="1EB32E51"/>
    <w:rsid w:val="1EB81E4A"/>
    <w:rsid w:val="1EBA525D"/>
    <w:rsid w:val="1EC841CA"/>
    <w:rsid w:val="1ED225D6"/>
    <w:rsid w:val="1ED577EE"/>
    <w:rsid w:val="1EE65D58"/>
    <w:rsid w:val="1EEF4D22"/>
    <w:rsid w:val="1EFD12C0"/>
    <w:rsid w:val="1F0A0733"/>
    <w:rsid w:val="1F2229A0"/>
    <w:rsid w:val="1F4A42CC"/>
    <w:rsid w:val="1F812534"/>
    <w:rsid w:val="1FDB1578"/>
    <w:rsid w:val="1FED0502"/>
    <w:rsid w:val="204C1829"/>
    <w:rsid w:val="20670D51"/>
    <w:rsid w:val="208151E2"/>
    <w:rsid w:val="209E19C8"/>
    <w:rsid w:val="20A30FB8"/>
    <w:rsid w:val="20E01F09"/>
    <w:rsid w:val="20E371DC"/>
    <w:rsid w:val="20F249EA"/>
    <w:rsid w:val="210D6466"/>
    <w:rsid w:val="210E3C94"/>
    <w:rsid w:val="212D5993"/>
    <w:rsid w:val="21512819"/>
    <w:rsid w:val="21521B75"/>
    <w:rsid w:val="21A55EB0"/>
    <w:rsid w:val="21D71C8E"/>
    <w:rsid w:val="221D2B7F"/>
    <w:rsid w:val="225D69AD"/>
    <w:rsid w:val="227E6F2C"/>
    <w:rsid w:val="22826689"/>
    <w:rsid w:val="22C4356C"/>
    <w:rsid w:val="22D50209"/>
    <w:rsid w:val="22D63E1B"/>
    <w:rsid w:val="22E445BC"/>
    <w:rsid w:val="22EA3B4E"/>
    <w:rsid w:val="22F24B39"/>
    <w:rsid w:val="22FF62FD"/>
    <w:rsid w:val="23117EB7"/>
    <w:rsid w:val="23AB4845"/>
    <w:rsid w:val="23B16B8A"/>
    <w:rsid w:val="23B2752E"/>
    <w:rsid w:val="23B308F0"/>
    <w:rsid w:val="23D6489A"/>
    <w:rsid w:val="23DD00D3"/>
    <w:rsid w:val="23E96FA1"/>
    <w:rsid w:val="242D1F27"/>
    <w:rsid w:val="24C24E1A"/>
    <w:rsid w:val="24C56600"/>
    <w:rsid w:val="24CC1B59"/>
    <w:rsid w:val="255368AE"/>
    <w:rsid w:val="255C4809"/>
    <w:rsid w:val="25B9648E"/>
    <w:rsid w:val="25C44F66"/>
    <w:rsid w:val="25F23C75"/>
    <w:rsid w:val="261B6581"/>
    <w:rsid w:val="26837B7C"/>
    <w:rsid w:val="26A10B5F"/>
    <w:rsid w:val="26B110CA"/>
    <w:rsid w:val="26C87187"/>
    <w:rsid w:val="26E569DA"/>
    <w:rsid w:val="272E436F"/>
    <w:rsid w:val="27360389"/>
    <w:rsid w:val="275271D4"/>
    <w:rsid w:val="27557AFB"/>
    <w:rsid w:val="27595819"/>
    <w:rsid w:val="27761330"/>
    <w:rsid w:val="27904360"/>
    <w:rsid w:val="27AA6626"/>
    <w:rsid w:val="27CA455C"/>
    <w:rsid w:val="27F16059"/>
    <w:rsid w:val="27F80C61"/>
    <w:rsid w:val="281E0473"/>
    <w:rsid w:val="28946A88"/>
    <w:rsid w:val="289E17AD"/>
    <w:rsid w:val="28B74E8C"/>
    <w:rsid w:val="28BD59F1"/>
    <w:rsid w:val="296C2F1B"/>
    <w:rsid w:val="29AA1B86"/>
    <w:rsid w:val="29D177D3"/>
    <w:rsid w:val="29E07276"/>
    <w:rsid w:val="2A2505AE"/>
    <w:rsid w:val="2A344B08"/>
    <w:rsid w:val="2A496986"/>
    <w:rsid w:val="2A4C5A1F"/>
    <w:rsid w:val="2A7934EA"/>
    <w:rsid w:val="2AAB29A8"/>
    <w:rsid w:val="2AAE4BAF"/>
    <w:rsid w:val="2AB50DE3"/>
    <w:rsid w:val="2ABA5697"/>
    <w:rsid w:val="2ABE4429"/>
    <w:rsid w:val="2AFB0C47"/>
    <w:rsid w:val="2B163ABC"/>
    <w:rsid w:val="2B446007"/>
    <w:rsid w:val="2B4C1714"/>
    <w:rsid w:val="2BB136D7"/>
    <w:rsid w:val="2BB73585"/>
    <w:rsid w:val="2BB83AE7"/>
    <w:rsid w:val="2C0D5457"/>
    <w:rsid w:val="2C47059F"/>
    <w:rsid w:val="2C667B84"/>
    <w:rsid w:val="2C6778AF"/>
    <w:rsid w:val="2C7462A0"/>
    <w:rsid w:val="2C9365F6"/>
    <w:rsid w:val="2C9514BC"/>
    <w:rsid w:val="2CD93E1A"/>
    <w:rsid w:val="2CFF4EE1"/>
    <w:rsid w:val="2D063220"/>
    <w:rsid w:val="2D152D3E"/>
    <w:rsid w:val="2D336977"/>
    <w:rsid w:val="2D591D92"/>
    <w:rsid w:val="2D6123CD"/>
    <w:rsid w:val="2D8B218E"/>
    <w:rsid w:val="2D8B6225"/>
    <w:rsid w:val="2D9C43B6"/>
    <w:rsid w:val="2DDA7E38"/>
    <w:rsid w:val="2DE37B6D"/>
    <w:rsid w:val="2DE52E26"/>
    <w:rsid w:val="2E06463C"/>
    <w:rsid w:val="2E2167D9"/>
    <w:rsid w:val="2E2334C4"/>
    <w:rsid w:val="2E2A2F48"/>
    <w:rsid w:val="2E4E6FBE"/>
    <w:rsid w:val="2E625684"/>
    <w:rsid w:val="2EC27320"/>
    <w:rsid w:val="2EEA06A3"/>
    <w:rsid w:val="2F006F1B"/>
    <w:rsid w:val="2F0A3089"/>
    <w:rsid w:val="2F112F1D"/>
    <w:rsid w:val="2F201E65"/>
    <w:rsid w:val="2FAF69D8"/>
    <w:rsid w:val="2FCA5967"/>
    <w:rsid w:val="2FDF25B2"/>
    <w:rsid w:val="3004219A"/>
    <w:rsid w:val="30245EA2"/>
    <w:rsid w:val="30307B34"/>
    <w:rsid w:val="303435D6"/>
    <w:rsid w:val="3055562A"/>
    <w:rsid w:val="30827D0D"/>
    <w:rsid w:val="30871D40"/>
    <w:rsid w:val="309D0527"/>
    <w:rsid w:val="30CE2D35"/>
    <w:rsid w:val="30E961D5"/>
    <w:rsid w:val="3104316F"/>
    <w:rsid w:val="3123552A"/>
    <w:rsid w:val="31440863"/>
    <w:rsid w:val="315C2FD8"/>
    <w:rsid w:val="31624014"/>
    <w:rsid w:val="31633291"/>
    <w:rsid w:val="31715B10"/>
    <w:rsid w:val="319A3EB7"/>
    <w:rsid w:val="31B876E4"/>
    <w:rsid w:val="31C750B3"/>
    <w:rsid w:val="31DC5CD9"/>
    <w:rsid w:val="31EE1D8F"/>
    <w:rsid w:val="31F525D3"/>
    <w:rsid w:val="322918D6"/>
    <w:rsid w:val="322E1CC0"/>
    <w:rsid w:val="32566BE8"/>
    <w:rsid w:val="328858FE"/>
    <w:rsid w:val="32992211"/>
    <w:rsid w:val="32C97283"/>
    <w:rsid w:val="32F80354"/>
    <w:rsid w:val="32FD4622"/>
    <w:rsid w:val="332A4A1F"/>
    <w:rsid w:val="33355FB6"/>
    <w:rsid w:val="340B38FD"/>
    <w:rsid w:val="342A752A"/>
    <w:rsid w:val="34321BEE"/>
    <w:rsid w:val="34366DB1"/>
    <w:rsid w:val="34C33DC1"/>
    <w:rsid w:val="34C47ED9"/>
    <w:rsid w:val="34D170EC"/>
    <w:rsid w:val="34DC0184"/>
    <w:rsid w:val="34E40A0E"/>
    <w:rsid w:val="358B2B2D"/>
    <w:rsid w:val="35A2327C"/>
    <w:rsid w:val="35A33A02"/>
    <w:rsid w:val="35D864E9"/>
    <w:rsid w:val="3619620B"/>
    <w:rsid w:val="36C945CC"/>
    <w:rsid w:val="36D61C1D"/>
    <w:rsid w:val="36E25BDB"/>
    <w:rsid w:val="36E711C1"/>
    <w:rsid w:val="36FD1ECF"/>
    <w:rsid w:val="371307B7"/>
    <w:rsid w:val="37142D2A"/>
    <w:rsid w:val="371B68C0"/>
    <w:rsid w:val="37394E05"/>
    <w:rsid w:val="373E0C6C"/>
    <w:rsid w:val="374A7AD7"/>
    <w:rsid w:val="37545CF2"/>
    <w:rsid w:val="378139E4"/>
    <w:rsid w:val="37BE7120"/>
    <w:rsid w:val="37C660B7"/>
    <w:rsid w:val="38214085"/>
    <w:rsid w:val="382A13E9"/>
    <w:rsid w:val="38353EB8"/>
    <w:rsid w:val="384653CC"/>
    <w:rsid w:val="3856641B"/>
    <w:rsid w:val="387B71A4"/>
    <w:rsid w:val="38BC38AD"/>
    <w:rsid w:val="38FC412A"/>
    <w:rsid w:val="39A8781C"/>
    <w:rsid w:val="39B10D8F"/>
    <w:rsid w:val="39ED1219"/>
    <w:rsid w:val="39EE1602"/>
    <w:rsid w:val="3A24332E"/>
    <w:rsid w:val="3A7F39D3"/>
    <w:rsid w:val="3A8F7E0E"/>
    <w:rsid w:val="3A98109B"/>
    <w:rsid w:val="3AC72CA7"/>
    <w:rsid w:val="3B180B34"/>
    <w:rsid w:val="3B1F4C25"/>
    <w:rsid w:val="3B340D10"/>
    <w:rsid w:val="3B475FCF"/>
    <w:rsid w:val="3BA4762B"/>
    <w:rsid w:val="3BAD0F56"/>
    <w:rsid w:val="3C06622C"/>
    <w:rsid w:val="3C2138C0"/>
    <w:rsid w:val="3C386AEC"/>
    <w:rsid w:val="3C551E3B"/>
    <w:rsid w:val="3CA17F52"/>
    <w:rsid w:val="3CA80804"/>
    <w:rsid w:val="3CCA034E"/>
    <w:rsid w:val="3CF2155F"/>
    <w:rsid w:val="3CF62579"/>
    <w:rsid w:val="3D026887"/>
    <w:rsid w:val="3D057B56"/>
    <w:rsid w:val="3D351617"/>
    <w:rsid w:val="3D5B7A46"/>
    <w:rsid w:val="3D7F710D"/>
    <w:rsid w:val="3D8C50BC"/>
    <w:rsid w:val="3DBB2ED2"/>
    <w:rsid w:val="3DF3554E"/>
    <w:rsid w:val="3E024312"/>
    <w:rsid w:val="3E14217C"/>
    <w:rsid w:val="3E4976FB"/>
    <w:rsid w:val="3E7436F9"/>
    <w:rsid w:val="3E754D10"/>
    <w:rsid w:val="3E790CD5"/>
    <w:rsid w:val="3E7B1483"/>
    <w:rsid w:val="3E8F044A"/>
    <w:rsid w:val="3EB828F8"/>
    <w:rsid w:val="3EBE4DE2"/>
    <w:rsid w:val="3EF618CF"/>
    <w:rsid w:val="3F1A2C3F"/>
    <w:rsid w:val="3F207B50"/>
    <w:rsid w:val="3F2B028E"/>
    <w:rsid w:val="3F847A40"/>
    <w:rsid w:val="3FC37173"/>
    <w:rsid w:val="3FD06167"/>
    <w:rsid w:val="3FDA3040"/>
    <w:rsid w:val="3FE6129F"/>
    <w:rsid w:val="4013345E"/>
    <w:rsid w:val="4063785A"/>
    <w:rsid w:val="40787CC4"/>
    <w:rsid w:val="407A2086"/>
    <w:rsid w:val="41295B03"/>
    <w:rsid w:val="41483652"/>
    <w:rsid w:val="41512796"/>
    <w:rsid w:val="415405F3"/>
    <w:rsid w:val="4163108A"/>
    <w:rsid w:val="41844799"/>
    <w:rsid w:val="41B55DCF"/>
    <w:rsid w:val="41E250DF"/>
    <w:rsid w:val="41FA3736"/>
    <w:rsid w:val="420F69FD"/>
    <w:rsid w:val="4254529F"/>
    <w:rsid w:val="42594DE2"/>
    <w:rsid w:val="42800C47"/>
    <w:rsid w:val="42B5356F"/>
    <w:rsid w:val="42C21F65"/>
    <w:rsid w:val="42D03180"/>
    <w:rsid w:val="42DB4B31"/>
    <w:rsid w:val="42DD2FA4"/>
    <w:rsid w:val="42E13E2A"/>
    <w:rsid w:val="431D68E4"/>
    <w:rsid w:val="432318BA"/>
    <w:rsid w:val="435613EF"/>
    <w:rsid w:val="43634ED5"/>
    <w:rsid w:val="43800E26"/>
    <w:rsid w:val="43B136C5"/>
    <w:rsid w:val="43DF0D86"/>
    <w:rsid w:val="43FE1D33"/>
    <w:rsid w:val="441C18D2"/>
    <w:rsid w:val="44223026"/>
    <w:rsid w:val="44494CF0"/>
    <w:rsid w:val="445D71C5"/>
    <w:rsid w:val="4475313D"/>
    <w:rsid w:val="44C123B5"/>
    <w:rsid w:val="44C81884"/>
    <w:rsid w:val="4553702A"/>
    <w:rsid w:val="455A3E8A"/>
    <w:rsid w:val="45BB2F88"/>
    <w:rsid w:val="4639395F"/>
    <w:rsid w:val="46AF2D65"/>
    <w:rsid w:val="46B8120A"/>
    <w:rsid w:val="47611389"/>
    <w:rsid w:val="47D035B6"/>
    <w:rsid w:val="47F91D6B"/>
    <w:rsid w:val="48126BD3"/>
    <w:rsid w:val="48345BF7"/>
    <w:rsid w:val="48601446"/>
    <w:rsid w:val="48747C34"/>
    <w:rsid w:val="488D2912"/>
    <w:rsid w:val="48AD2984"/>
    <w:rsid w:val="48AF028E"/>
    <w:rsid w:val="48E45507"/>
    <w:rsid w:val="48E57823"/>
    <w:rsid w:val="48FC3190"/>
    <w:rsid w:val="490E74FE"/>
    <w:rsid w:val="4931243C"/>
    <w:rsid w:val="494820DE"/>
    <w:rsid w:val="494D35AB"/>
    <w:rsid w:val="49830203"/>
    <w:rsid w:val="498329D1"/>
    <w:rsid w:val="49CB651E"/>
    <w:rsid w:val="49EF1B30"/>
    <w:rsid w:val="49F11610"/>
    <w:rsid w:val="4A047700"/>
    <w:rsid w:val="4A2926F6"/>
    <w:rsid w:val="4A6F16CE"/>
    <w:rsid w:val="4A7D637A"/>
    <w:rsid w:val="4A9662DE"/>
    <w:rsid w:val="4AC574FB"/>
    <w:rsid w:val="4AFC63B8"/>
    <w:rsid w:val="4B2A44C2"/>
    <w:rsid w:val="4B3B5D95"/>
    <w:rsid w:val="4BA871FB"/>
    <w:rsid w:val="4BAC4023"/>
    <w:rsid w:val="4BB42DAC"/>
    <w:rsid w:val="4BB5721C"/>
    <w:rsid w:val="4BD151EE"/>
    <w:rsid w:val="4C003CB6"/>
    <w:rsid w:val="4C310AFB"/>
    <w:rsid w:val="4C5B0651"/>
    <w:rsid w:val="4C7706B3"/>
    <w:rsid w:val="4CAC412A"/>
    <w:rsid w:val="4CD903F8"/>
    <w:rsid w:val="4CEF65C3"/>
    <w:rsid w:val="4D021856"/>
    <w:rsid w:val="4D06469F"/>
    <w:rsid w:val="4D2D397D"/>
    <w:rsid w:val="4D37098D"/>
    <w:rsid w:val="4D5A08CB"/>
    <w:rsid w:val="4D6E3229"/>
    <w:rsid w:val="4D702C39"/>
    <w:rsid w:val="4D732987"/>
    <w:rsid w:val="4D7D57A2"/>
    <w:rsid w:val="4D8D564B"/>
    <w:rsid w:val="4DBA6724"/>
    <w:rsid w:val="4DD208EE"/>
    <w:rsid w:val="4DD33429"/>
    <w:rsid w:val="4DE82D91"/>
    <w:rsid w:val="4E0935EA"/>
    <w:rsid w:val="4E1E345B"/>
    <w:rsid w:val="4E2F0959"/>
    <w:rsid w:val="4EB2213E"/>
    <w:rsid w:val="4EC63D8F"/>
    <w:rsid w:val="4EF40446"/>
    <w:rsid w:val="4F015A8B"/>
    <w:rsid w:val="4F1D7E12"/>
    <w:rsid w:val="4F2E6E9E"/>
    <w:rsid w:val="4F4B78B6"/>
    <w:rsid w:val="4F5D3B21"/>
    <w:rsid w:val="4F77114A"/>
    <w:rsid w:val="4F800073"/>
    <w:rsid w:val="4F887DC8"/>
    <w:rsid w:val="4FAA1867"/>
    <w:rsid w:val="4FBD4DED"/>
    <w:rsid w:val="4FCA1946"/>
    <w:rsid w:val="50327246"/>
    <w:rsid w:val="50356F87"/>
    <w:rsid w:val="507104B3"/>
    <w:rsid w:val="50AD2D39"/>
    <w:rsid w:val="50D3222F"/>
    <w:rsid w:val="50DE6D12"/>
    <w:rsid w:val="51317826"/>
    <w:rsid w:val="51411DF6"/>
    <w:rsid w:val="51465DF3"/>
    <w:rsid w:val="514D4B24"/>
    <w:rsid w:val="514D5450"/>
    <w:rsid w:val="51784A59"/>
    <w:rsid w:val="51917306"/>
    <w:rsid w:val="519F0A34"/>
    <w:rsid w:val="51A01EBE"/>
    <w:rsid w:val="51A22107"/>
    <w:rsid w:val="51B47143"/>
    <w:rsid w:val="51E00D73"/>
    <w:rsid w:val="51F56162"/>
    <w:rsid w:val="522105B9"/>
    <w:rsid w:val="523265DE"/>
    <w:rsid w:val="52547FE2"/>
    <w:rsid w:val="52A52CD9"/>
    <w:rsid w:val="52B77840"/>
    <w:rsid w:val="52CC3F03"/>
    <w:rsid w:val="52EA3654"/>
    <w:rsid w:val="52ED0083"/>
    <w:rsid w:val="530333E1"/>
    <w:rsid w:val="5324168F"/>
    <w:rsid w:val="53394D7B"/>
    <w:rsid w:val="535D4271"/>
    <w:rsid w:val="53611696"/>
    <w:rsid w:val="536A7B56"/>
    <w:rsid w:val="53AF75EB"/>
    <w:rsid w:val="54125096"/>
    <w:rsid w:val="54255E2A"/>
    <w:rsid w:val="54271EC3"/>
    <w:rsid w:val="54447D43"/>
    <w:rsid w:val="545F1421"/>
    <w:rsid w:val="54845638"/>
    <w:rsid w:val="54907195"/>
    <w:rsid w:val="54A11F10"/>
    <w:rsid w:val="54A36B06"/>
    <w:rsid w:val="54AA6501"/>
    <w:rsid w:val="54F73300"/>
    <w:rsid w:val="54FF5ACE"/>
    <w:rsid w:val="554325A6"/>
    <w:rsid w:val="55566686"/>
    <w:rsid w:val="555D5428"/>
    <w:rsid w:val="55A75CE4"/>
    <w:rsid w:val="55C65742"/>
    <w:rsid w:val="55E759C8"/>
    <w:rsid w:val="55F35DAF"/>
    <w:rsid w:val="56032CC3"/>
    <w:rsid w:val="560A72CF"/>
    <w:rsid w:val="560B18C5"/>
    <w:rsid w:val="563406B0"/>
    <w:rsid w:val="563E060C"/>
    <w:rsid w:val="566E7271"/>
    <w:rsid w:val="567E0505"/>
    <w:rsid w:val="56B17113"/>
    <w:rsid w:val="56C26336"/>
    <w:rsid w:val="573A63B4"/>
    <w:rsid w:val="574B1A46"/>
    <w:rsid w:val="574D38FC"/>
    <w:rsid w:val="5799493C"/>
    <w:rsid w:val="57A917E1"/>
    <w:rsid w:val="587F12E7"/>
    <w:rsid w:val="58902F87"/>
    <w:rsid w:val="58B7701D"/>
    <w:rsid w:val="59037176"/>
    <w:rsid w:val="59332BE8"/>
    <w:rsid w:val="593725D7"/>
    <w:rsid w:val="5953295F"/>
    <w:rsid w:val="5955079B"/>
    <w:rsid w:val="59914C0F"/>
    <w:rsid w:val="59A47FBF"/>
    <w:rsid w:val="59BA0220"/>
    <w:rsid w:val="59C31C7E"/>
    <w:rsid w:val="59E27674"/>
    <w:rsid w:val="59F70F2E"/>
    <w:rsid w:val="5A3B0DC2"/>
    <w:rsid w:val="5A3D60EE"/>
    <w:rsid w:val="5A6F48CD"/>
    <w:rsid w:val="5AA37B90"/>
    <w:rsid w:val="5AAC5326"/>
    <w:rsid w:val="5AC63284"/>
    <w:rsid w:val="5AFB085A"/>
    <w:rsid w:val="5B8B17F5"/>
    <w:rsid w:val="5B9F69FE"/>
    <w:rsid w:val="5BDE10C6"/>
    <w:rsid w:val="5BEA0399"/>
    <w:rsid w:val="5C021B4C"/>
    <w:rsid w:val="5C2D6413"/>
    <w:rsid w:val="5C39449D"/>
    <w:rsid w:val="5C3954E0"/>
    <w:rsid w:val="5C3D51B2"/>
    <w:rsid w:val="5C401515"/>
    <w:rsid w:val="5C82095F"/>
    <w:rsid w:val="5C975CFF"/>
    <w:rsid w:val="5CF60F12"/>
    <w:rsid w:val="5CFE2AFC"/>
    <w:rsid w:val="5D0F0F27"/>
    <w:rsid w:val="5D4F759A"/>
    <w:rsid w:val="5D510B7F"/>
    <w:rsid w:val="5D62451A"/>
    <w:rsid w:val="5DC85827"/>
    <w:rsid w:val="5E101403"/>
    <w:rsid w:val="5E295820"/>
    <w:rsid w:val="5E4E2EDC"/>
    <w:rsid w:val="5E571B79"/>
    <w:rsid w:val="5E71667A"/>
    <w:rsid w:val="5E8C0FA0"/>
    <w:rsid w:val="5EA45C77"/>
    <w:rsid w:val="5EC06D77"/>
    <w:rsid w:val="5ED038E8"/>
    <w:rsid w:val="5EF90560"/>
    <w:rsid w:val="5F072967"/>
    <w:rsid w:val="5F144133"/>
    <w:rsid w:val="5F3F43AF"/>
    <w:rsid w:val="5F99403C"/>
    <w:rsid w:val="5FB50FF6"/>
    <w:rsid w:val="601C656B"/>
    <w:rsid w:val="602B1FFC"/>
    <w:rsid w:val="60336A3A"/>
    <w:rsid w:val="606D607C"/>
    <w:rsid w:val="60DC0D59"/>
    <w:rsid w:val="6111562E"/>
    <w:rsid w:val="618266CC"/>
    <w:rsid w:val="618B6245"/>
    <w:rsid w:val="61A95C5B"/>
    <w:rsid w:val="61C948C2"/>
    <w:rsid w:val="61E916A3"/>
    <w:rsid w:val="61FE26C5"/>
    <w:rsid w:val="626E2A51"/>
    <w:rsid w:val="628C6669"/>
    <w:rsid w:val="62AA336B"/>
    <w:rsid w:val="62D07AA5"/>
    <w:rsid w:val="62F32615"/>
    <w:rsid w:val="63002A20"/>
    <w:rsid w:val="63106806"/>
    <w:rsid w:val="631D4FBC"/>
    <w:rsid w:val="633B1682"/>
    <w:rsid w:val="63603F2F"/>
    <w:rsid w:val="637E1529"/>
    <w:rsid w:val="63A55518"/>
    <w:rsid w:val="63AD34DB"/>
    <w:rsid w:val="63E913B7"/>
    <w:rsid w:val="63FB290B"/>
    <w:rsid w:val="63FF7F3C"/>
    <w:rsid w:val="6463429D"/>
    <w:rsid w:val="647771AF"/>
    <w:rsid w:val="64A57B52"/>
    <w:rsid w:val="64B3313D"/>
    <w:rsid w:val="64E94040"/>
    <w:rsid w:val="6510648C"/>
    <w:rsid w:val="65116D9B"/>
    <w:rsid w:val="65565B9A"/>
    <w:rsid w:val="655C1F31"/>
    <w:rsid w:val="6573693E"/>
    <w:rsid w:val="65897A22"/>
    <w:rsid w:val="65933C8F"/>
    <w:rsid w:val="659A66DE"/>
    <w:rsid w:val="65A51E57"/>
    <w:rsid w:val="65B871F7"/>
    <w:rsid w:val="65E00027"/>
    <w:rsid w:val="663920DE"/>
    <w:rsid w:val="66485BAF"/>
    <w:rsid w:val="664B0301"/>
    <w:rsid w:val="66887197"/>
    <w:rsid w:val="66D51928"/>
    <w:rsid w:val="66DF217F"/>
    <w:rsid w:val="671E100C"/>
    <w:rsid w:val="6724369B"/>
    <w:rsid w:val="672514E6"/>
    <w:rsid w:val="672A321C"/>
    <w:rsid w:val="673E21A2"/>
    <w:rsid w:val="676D427C"/>
    <w:rsid w:val="679802F0"/>
    <w:rsid w:val="67994751"/>
    <w:rsid w:val="67C44DF6"/>
    <w:rsid w:val="67CB55CC"/>
    <w:rsid w:val="67EC2FBF"/>
    <w:rsid w:val="68132AF2"/>
    <w:rsid w:val="681F3127"/>
    <w:rsid w:val="68300FD4"/>
    <w:rsid w:val="68762243"/>
    <w:rsid w:val="68940FEC"/>
    <w:rsid w:val="68B20FC1"/>
    <w:rsid w:val="68BE6611"/>
    <w:rsid w:val="68E774C7"/>
    <w:rsid w:val="68F93EDD"/>
    <w:rsid w:val="695479A3"/>
    <w:rsid w:val="696C6531"/>
    <w:rsid w:val="6977501D"/>
    <w:rsid w:val="698E58C8"/>
    <w:rsid w:val="699328EE"/>
    <w:rsid w:val="699F478D"/>
    <w:rsid w:val="69A751BB"/>
    <w:rsid w:val="69D863BE"/>
    <w:rsid w:val="6A1156F9"/>
    <w:rsid w:val="6A1D6621"/>
    <w:rsid w:val="6B195825"/>
    <w:rsid w:val="6B6A3636"/>
    <w:rsid w:val="6BBA1433"/>
    <w:rsid w:val="6BBF2691"/>
    <w:rsid w:val="6BC274D2"/>
    <w:rsid w:val="6C173348"/>
    <w:rsid w:val="6C1B532A"/>
    <w:rsid w:val="6C916A75"/>
    <w:rsid w:val="6D444A39"/>
    <w:rsid w:val="6D501F7F"/>
    <w:rsid w:val="6D9C0568"/>
    <w:rsid w:val="6DA605A3"/>
    <w:rsid w:val="6DB77C39"/>
    <w:rsid w:val="6DC85D31"/>
    <w:rsid w:val="6DD34A78"/>
    <w:rsid w:val="6DDA598A"/>
    <w:rsid w:val="6E047BD7"/>
    <w:rsid w:val="6E0F0BEA"/>
    <w:rsid w:val="6E151F22"/>
    <w:rsid w:val="6E2B1B8E"/>
    <w:rsid w:val="6E6C14F7"/>
    <w:rsid w:val="6E6D2A92"/>
    <w:rsid w:val="6E770CC6"/>
    <w:rsid w:val="6E8C07E0"/>
    <w:rsid w:val="6E8F457E"/>
    <w:rsid w:val="6E910CC8"/>
    <w:rsid w:val="6EA46598"/>
    <w:rsid w:val="6EB14193"/>
    <w:rsid w:val="6ECC5A45"/>
    <w:rsid w:val="6ED561B2"/>
    <w:rsid w:val="6EE05E79"/>
    <w:rsid w:val="6EEE6680"/>
    <w:rsid w:val="6FA81176"/>
    <w:rsid w:val="6FC64256"/>
    <w:rsid w:val="6FDC5E23"/>
    <w:rsid w:val="70335CC2"/>
    <w:rsid w:val="705716E0"/>
    <w:rsid w:val="706A5152"/>
    <w:rsid w:val="70767DBC"/>
    <w:rsid w:val="7097378A"/>
    <w:rsid w:val="70E62189"/>
    <w:rsid w:val="718E11A5"/>
    <w:rsid w:val="71A365DB"/>
    <w:rsid w:val="71D276B6"/>
    <w:rsid w:val="71EE50DD"/>
    <w:rsid w:val="72447733"/>
    <w:rsid w:val="72B35C69"/>
    <w:rsid w:val="72D74263"/>
    <w:rsid w:val="730022DA"/>
    <w:rsid w:val="730478D4"/>
    <w:rsid w:val="73072395"/>
    <w:rsid w:val="737644D7"/>
    <w:rsid w:val="73B05C0B"/>
    <w:rsid w:val="73DC001A"/>
    <w:rsid w:val="741D689B"/>
    <w:rsid w:val="744C2716"/>
    <w:rsid w:val="745952CE"/>
    <w:rsid w:val="747750BF"/>
    <w:rsid w:val="74D11FBE"/>
    <w:rsid w:val="74D17008"/>
    <w:rsid w:val="74F36397"/>
    <w:rsid w:val="75435F50"/>
    <w:rsid w:val="754B2B45"/>
    <w:rsid w:val="759A229D"/>
    <w:rsid w:val="75C35CE1"/>
    <w:rsid w:val="75D216DC"/>
    <w:rsid w:val="75DA6EC0"/>
    <w:rsid w:val="761064AD"/>
    <w:rsid w:val="763C3119"/>
    <w:rsid w:val="76451424"/>
    <w:rsid w:val="768223E0"/>
    <w:rsid w:val="7689537C"/>
    <w:rsid w:val="768E23B8"/>
    <w:rsid w:val="769941A9"/>
    <w:rsid w:val="76FD29A4"/>
    <w:rsid w:val="772F7BD7"/>
    <w:rsid w:val="776F26C4"/>
    <w:rsid w:val="77740FD9"/>
    <w:rsid w:val="777857D5"/>
    <w:rsid w:val="777B61DD"/>
    <w:rsid w:val="77C718CA"/>
    <w:rsid w:val="78144D91"/>
    <w:rsid w:val="782141F8"/>
    <w:rsid w:val="78493E9E"/>
    <w:rsid w:val="78515BD6"/>
    <w:rsid w:val="78592E63"/>
    <w:rsid w:val="786918CB"/>
    <w:rsid w:val="787055A6"/>
    <w:rsid w:val="78772CF8"/>
    <w:rsid w:val="78AA5A1B"/>
    <w:rsid w:val="78BE0970"/>
    <w:rsid w:val="793F0E97"/>
    <w:rsid w:val="79416B92"/>
    <w:rsid w:val="796A6305"/>
    <w:rsid w:val="79711F80"/>
    <w:rsid w:val="7988359D"/>
    <w:rsid w:val="79D55664"/>
    <w:rsid w:val="7A1203BE"/>
    <w:rsid w:val="7A1E0D2D"/>
    <w:rsid w:val="7A2455ED"/>
    <w:rsid w:val="7A3227A5"/>
    <w:rsid w:val="7A856C5F"/>
    <w:rsid w:val="7AA6611A"/>
    <w:rsid w:val="7ABD4ABA"/>
    <w:rsid w:val="7ABE6E59"/>
    <w:rsid w:val="7ABF2D84"/>
    <w:rsid w:val="7AC93395"/>
    <w:rsid w:val="7AD85B3D"/>
    <w:rsid w:val="7B531787"/>
    <w:rsid w:val="7B67393C"/>
    <w:rsid w:val="7B70459E"/>
    <w:rsid w:val="7BA12B8F"/>
    <w:rsid w:val="7BAE6C48"/>
    <w:rsid w:val="7C1F1B17"/>
    <w:rsid w:val="7C2700FD"/>
    <w:rsid w:val="7C4B5AFD"/>
    <w:rsid w:val="7C4F2646"/>
    <w:rsid w:val="7C6F2703"/>
    <w:rsid w:val="7CBC3727"/>
    <w:rsid w:val="7CC03546"/>
    <w:rsid w:val="7CD85084"/>
    <w:rsid w:val="7D4B0C9E"/>
    <w:rsid w:val="7D712F38"/>
    <w:rsid w:val="7D7454B6"/>
    <w:rsid w:val="7D8072F4"/>
    <w:rsid w:val="7DB01EEF"/>
    <w:rsid w:val="7DDA020D"/>
    <w:rsid w:val="7DE228C5"/>
    <w:rsid w:val="7E291D54"/>
    <w:rsid w:val="7E2E2403"/>
    <w:rsid w:val="7E561573"/>
    <w:rsid w:val="7E6A218F"/>
    <w:rsid w:val="7E904E2F"/>
    <w:rsid w:val="7EAF0B77"/>
    <w:rsid w:val="7F12434B"/>
    <w:rsid w:val="7F3D349D"/>
    <w:rsid w:val="7F4A15CD"/>
    <w:rsid w:val="7F4D356B"/>
    <w:rsid w:val="7FC96100"/>
    <w:rsid w:val="7FCC7B77"/>
    <w:rsid w:val="7FD35010"/>
    <w:rsid w:val="7FF0763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snapToGrid w:val="0"/>
      <w:spacing w:line="590" w:lineRule="atLeast"/>
      <w:ind w:firstLine="624"/>
      <w:jc w:val="both"/>
    </w:pPr>
    <w:rPr>
      <w:rFonts w:ascii="Times New Roman" w:hAnsi="Times New Roman" w:eastAsia="方正仿宋_GBK" w:cs="Times New Roman"/>
      <w:snapToGrid w:val="0"/>
      <w:sz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tLeast"/>
      <w:outlineLvl w:val="0"/>
    </w:pPr>
    <w:rPr>
      <w:b/>
      <w:kern w:val="44"/>
      <w:sz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next w:val="1"/>
    <w:qFormat/>
    <w:uiPriority w:val="0"/>
    <w:pPr>
      <w:adjustRightInd w:val="0"/>
      <w:snapToGrid/>
      <w:ind w:firstLine="0"/>
      <w:jc w:val="left"/>
    </w:pPr>
    <w:rPr>
      <w:spacing w:val="-25"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alloon Text"/>
    <w:basedOn w:val="1"/>
    <w:link w:val="26"/>
    <w:qFormat/>
    <w:uiPriority w:val="0"/>
    <w:pPr>
      <w:spacing w:line="240" w:lineRule="auto"/>
    </w:pPr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pacing w:line="400" w:lineRule="atLeast"/>
      <w:ind w:firstLine="0"/>
      <w:jc w:val="center"/>
    </w:pPr>
    <w:rPr>
      <w:sz w:val="2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pacing w:line="240" w:lineRule="atLeast"/>
      <w:jc w:val="center"/>
    </w:pPr>
    <w:rPr>
      <w:sz w:val="18"/>
    </w:rPr>
  </w:style>
  <w:style w:type="table" w:styleId="9">
    <w:name w:val="Table Grid"/>
    <w:basedOn w:val="8"/>
    <w:qFormat/>
    <w:uiPriority w:val="0"/>
    <w:pPr>
      <w:widowControl w:val="0"/>
      <w:autoSpaceDE w:val="0"/>
      <w:autoSpaceDN w:val="0"/>
      <w:snapToGrid w:val="0"/>
      <w:spacing w:line="590" w:lineRule="atLeast"/>
      <w:ind w:firstLine="624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paragraph" w:customStyle="1" w:styleId="12">
    <w:name w:val="标题1"/>
    <w:basedOn w:val="1"/>
    <w:next w:val="1"/>
    <w:qFormat/>
    <w:uiPriority w:val="0"/>
    <w:pPr>
      <w:tabs>
        <w:tab w:val="left" w:pos="9193"/>
        <w:tab w:val="left" w:pos="9827"/>
      </w:tabs>
      <w:spacing w:line="700" w:lineRule="atLeast"/>
      <w:ind w:firstLine="0"/>
      <w:jc w:val="center"/>
    </w:pPr>
    <w:rPr>
      <w:rFonts w:eastAsia="方正小标宋_GBK"/>
      <w:sz w:val="44"/>
    </w:rPr>
  </w:style>
  <w:style w:type="paragraph" w:customStyle="1" w:styleId="13">
    <w:name w:val="红线"/>
    <w:basedOn w:val="2"/>
    <w:qFormat/>
    <w:uiPriority w:val="0"/>
    <w:pPr>
      <w:keepNext w:val="0"/>
      <w:keepLines w:val="0"/>
      <w:adjustRightInd w:val="0"/>
      <w:snapToGrid/>
      <w:spacing w:before="0" w:after="851" w:line="227" w:lineRule="atLeast"/>
      <w:ind w:right="-142" w:firstLine="0"/>
      <w:jc w:val="center"/>
      <w:outlineLvl w:val="9"/>
    </w:pPr>
    <w:rPr>
      <w:rFonts w:ascii="宋体" w:eastAsia="宋体"/>
      <w:kern w:val="0"/>
      <w:sz w:val="10"/>
    </w:rPr>
  </w:style>
  <w:style w:type="paragraph" w:customStyle="1" w:styleId="14">
    <w:name w:val="标题2"/>
    <w:basedOn w:val="1"/>
    <w:next w:val="1"/>
    <w:qFormat/>
    <w:uiPriority w:val="0"/>
    <w:pPr>
      <w:ind w:firstLine="0"/>
      <w:jc w:val="center"/>
    </w:pPr>
    <w:rPr>
      <w:rFonts w:eastAsia="方正楷体_GBK"/>
    </w:rPr>
  </w:style>
  <w:style w:type="paragraph" w:customStyle="1" w:styleId="15">
    <w:name w:val="标题3"/>
    <w:basedOn w:val="1"/>
    <w:next w:val="1"/>
    <w:qFormat/>
    <w:uiPriority w:val="0"/>
    <w:rPr>
      <w:rFonts w:eastAsia="方正黑体_GBK"/>
    </w:rPr>
  </w:style>
  <w:style w:type="paragraph" w:customStyle="1" w:styleId="16">
    <w:name w:val="密级"/>
    <w:basedOn w:val="1"/>
    <w:qFormat/>
    <w:uiPriority w:val="0"/>
    <w:pPr>
      <w:adjustRightInd w:val="0"/>
      <w:snapToGrid/>
      <w:spacing w:line="425" w:lineRule="atLeast"/>
      <w:ind w:firstLine="0"/>
      <w:jc w:val="right"/>
    </w:pPr>
    <w:rPr>
      <w:rFonts w:ascii="黑体" w:eastAsia="黑体"/>
      <w:sz w:val="30"/>
    </w:rPr>
  </w:style>
  <w:style w:type="paragraph" w:customStyle="1" w:styleId="17">
    <w:name w:val="主题词"/>
    <w:basedOn w:val="1"/>
    <w:qFormat/>
    <w:uiPriority w:val="0"/>
    <w:pPr>
      <w:adjustRightInd w:val="0"/>
      <w:snapToGrid/>
      <w:spacing w:line="240" w:lineRule="atLeast"/>
      <w:ind w:firstLine="0"/>
      <w:jc w:val="left"/>
    </w:pPr>
    <w:rPr>
      <w:rFonts w:ascii="方正黑体_GBK" w:eastAsia="方正黑体_GBK"/>
    </w:rPr>
  </w:style>
  <w:style w:type="paragraph" w:customStyle="1" w:styleId="18">
    <w:name w:val="抄送栏"/>
    <w:basedOn w:val="1"/>
    <w:qFormat/>
    <w:uiPriority w:val="0"/>
    <w:pPr>
      <w:adjustRightInd w:val="0"/>
      <w:snapToGrid/>
      <w:spacing w:line="454" w:lineRule="atLeast"/>
      <w:ind w:left="1310" w:right="357" w:hanging="953"/>
    </w:pPr>
  </w:style>
  <w:style w:type="paragraph" w:customStyle="1" w:styleId="19">
    <w:name w:val="线型"/>
    <w:basedOn w:val="18"/>
    <w:qFormat/>
    <w:uiPriority w:val="0"/>
    <w:pPr>
      <w:spacing w:line="240" w:lineRule="auto"/>
      <w:ind w:left="0" w:firstLine="0"/>
      <w:jc w:val="center"/>
    </w:pPr>
    <w:rPr>
      <w:sz w:val="21"/>
    </w:rPr>
  </w:style>
  <w:style w:type="paragraph" w:customStyle="1" w:styleId="20">
    <w:name w:val="印发栏"/>
    <w:basedOn w:val="3"/>
    <w:qFormat/>
    <w:uiPriority w:val="0"/>
    <w:pPr>
      <w:tabs>
        <w:tab w:val="right" w:pos="8465"/>
      </w:tabs>
      <w:spacing w:line="454" w:lineRule="atLeast"/>
      <w:ind w:left="357" w:right="357"/>
    </w:pPr>
    <w:rPr>
      <w:spacing w:val="0"/>
    </w:rPr>
  </w:style>
  <w:style w:type="paragraph" w:customStyle="1" w:styleId="21">
    <w:name w:val="印数"/>
    <w:basedOn w:val="20"/>
    <w:qFormat/>
    <w:uiPriority w:val="0"/>
    <w:pPr>
      <w:spacing w:line="400" w:lineRule="atLeast"/>
      <w:ind w:left="0" w:right="0"/>
      <w:jc w:val="right"/>
    </w:pPr>
  </w:style>
  <w:style w:type="paragraph" w:customStyle="1" w:styleId="22">
    <w:name w:val="附件栏"/>
    <w:basedOn w:val="1"/>
    <w:qFormat/>
    <w:uiPriority w:val="0"/>
  </w:style>
  <w:style w:type="paragraph" w:customStyle="1" w:styleId="23">
    <w:name w:val="文头"/>
    <w:basedOn w:val="1"/>
    <w:qFormat/>
    <w:uiPriority w:val="0"/>
    <w:pPr>
      <w:tabs>
        <w:tab w:val="left" w:pos="6663"/>
      </w:tabs>
      <w:spacing w:after="800" w:line="1500" w:lineRule="atLeast"/>
      <w:ind w:left="511" w:right="227" w:hanging="284"/>
      <w:jc w:val="distribute"/>
    </w:pPr>
    <w:rPr>
      <w:rFonts w:ascii="汉鼎简大宋" w:eastAsia="汉鼎简大宋"/>
      <w:b/>
      <w:color w:val="FF0000"/>
      <w:w w:val="62"/>
      <w:sz w:val="140"/>
    </w:rPr>
  </w:style>
  <w:style w:type="paragraph" w:customStyle="1" w:styleId="24">
    <w:name w:val="紧急程度"/>
    <w:basedOn w:val="16"/>
    <w:qFormat/>
    <w:uiPriority w:val="0"/>
    <w:pPr>
      <w:spacing w:line="397" w:lineRule="atLeast"/>
    </w:pPr>
    <w:rPr>
      <w:rFonts w:ascii="汉鼎简黑体" w:hAnsi="汉鼎简黑体" w:eastAsia="汉鼎简黑体"/>
      <w:sz w:val="32"/>
    </w:rPr>
  </w:style>
  <w:style w:type="paragraph" w:customStyle="1" w:styleId="25">
    <w:name w:val="样式 主题词 + 段后: 8.85 磅 行距: 固定值 26 磅"/>
    <w:basedOn w:val="17"/>
    <w:qFormat/>
    <w:uiPriority w:val="0"/>
    <w:pPr>
      <w:spacing w:after="177" w:line="520" w:lineRule="exact"/>
    </w:pPr>
    <w:rPr>
      <w:rFonts w:cs="宋体"/>
      <w:bCs/>
    </w:rPr>
  </w:style>
  <w:style w:type="character" w:customStyle="1" w:styleId="26">
    <w:name w:val="批注框文本 字符"/>
    <w:basedOn w:val="10"/>
    <w:link w:val="5"/>
    <w:qFormat/>
    <w:uiPriority w:val="0"/>
    <w:rPr>
      <w:rFonts w:eastAsia="方正仿宋_GBK"/>
      <w:snapToGrid w:val="0"/>
      <w:sz w:val="18"/>
      <w:szCs w:val="18"/>
    </w:rPr>
  </w:style>
  <w:style w:type="paragraph" w:customStyle="1" w:styleId="27">
    <w:name w:val="p0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2021&#27169;&#26495;\&#36890;&#25919;&#21150;&#21457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E1AEC6-8FB5-4893-B3E2-D3F6315CD0C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通政办发.dotx</Template>
  <Company>Microsoft</Company>
  <Pages>3</Pages>
  <Words>422</Words>
  <Characters>446</Characters>
  <Lines>44</Lines>
  <Paragraphs>12</Paragraphs>
  <TotalTime>4</TotalTime>
  <ScaleCrop>false</ScaleCrop>
  <LinksUpToDate>false</LinksUpToDate>
  <CharactersWithSpaces>543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2021-01-04T09:13:00Z</dcterms:created>
  <dc:creator>NTKO</dc:creator>
  <cp:lastModifiedBy>归去凤池夸</cp:lastModifiedBy>
  <cp:lastPrinted>2022-12-06T07:09:00Z</cp:lastPrinted>
  <dcterms:modified xsi:type="dcterms:W3CDTF">2022-12-07T09:33:46Z</dcterms:modified>
  <dc:title>南通市人民政府办公室文件</dc:title>
  <cp:revision>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4389D8AC85C54ECB9967630DC25D97C3</vt:lpwstr>
  </property>
  <property fmtid="{D5CDD505-2E9C-101B-9397-08002B2CF9AE}" pid="4" name="KSOSaveFontToCloudKey">
    <vt:lpwstr>574701542_embed</vt:lpwstr>
  </property>
</Properties>
</file>